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9CB" w:rsidRDefault="00B37B65">
      <w:pPr>
        <w:spacing w:after="0"/>
        <w:rPr>
          <w:rFonts w:ascii="Arial" w:eastAsia="Times New Roman" w:hAnsi="Arial"/>
          <w:bCs/>
          <w:sz w:val="18"/>
          <w:u w:val="single"/>
        </w:rPr>
      </w:pPr>
      <w:r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inline distT="0" distB="0" distL="0" distR="0" wp14:anchorId="2508081B" wp14:editId="402BAA48">
                <wp:extent cx="6880887" cy="228600"/>
                <wp:effectExtent l="0" t="0" r="0" b="635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0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6D0D9D" w:rsidRDefault="006D0D9D" w:rsidP="00B37B65">
                            <w:pPr>
                              <w:pStyle w:val="NormalWeb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28"/>
                                <w:szCs w:val="28"/>
                              </w:rPr>
                              <w:t>Early Years After-School Project - Booking Form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508081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541.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" filled="f" stroked="f">
                <v:textbox style="mso-fit-shape-to-text:t">
                  <w:txbxContent>
                    <w:p w:rsidR="006D0D9D" w:rsidRDefault="006D0D9D" w:rsidP="00B37B65">
                      <w:pPr>
                        <w:pStyle w:val="NormalWeb"/>
                        <w:spacing w:before="0" w:after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28"/>
                          <w:szCs w:val="28"/>
                        </w:rPr>
                        <w:t>Early Years After-School Project - Booking Form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B69CB" w:rsidRDefault="00DB69CB">
      <w:pPr>
        <w:spacing w:after="0"/>
        <w:rPr>
          <w:rFonts w:ascii="Arial" w:eastAsia="Times New Roman" w:hAnsi="Arial"/>
          <w:bCs/>
          <w:sz w:val="18"/>
          <w:u w:val="single"/>
        </w:rPr>
      </w:pPr>
    </w:p>
    <w:p w:rsidR="00B37B65" w:rsidRDefault="00A26740" w:rsidP="00B37B65">
      <w:pPr>
        <w:jc w:val="center"/>
      </w:pPr>
      <w:r>
        <w:rPr>
          <w:color w:val="FF0000"/>
        </w:rPr>
        <w:tab/>
      </w:r>
      <w:r w:rsidR="00B37B65">
        <w:rPr>
          <w:rFonts w:ascii="Calibri Light" w:hAnsi="Calibri Light"/>
          <w:b/>
          <w:i/>
          <w:sz w:val="24"/>
          <w:szCs w:val="24"/>
        </w:rPr>
        <w:t>Time:</w:t>
      </w:r>
      <w:r w:rsidR="00B37B65" w:rsidRPr="0095492E">
        <w:rPr>
          <w:rFonts w:ascii="Calibri Light" w:hAnsi="Calibri Light"/>
          <w:b/>
          <w:i/>
          <w:sz w:val="24"/>
          <w:szCs w:val="24"/>
        </w:rPr>
        <w:tab/>
        <w:t>Monday – Friday: 3.</w:t>
      </w:r>
      <w:r w:rsidR="00B37B65">
        <w:rPr>
          <w:rFonts w:ascii="Calibri Light" w:hAnsi="Calibri Light"/>
          <w:b/>
          <w:i/>
          <w:sz w:val="24"/>
          <w:szCs w:val="24"/>
        </w:rPr>
        <w:t>30</w:t>
      </w:r>
      <w:r w:rsidR="00B37B65" w:rsidRPr="0095492E">
        <w:rPr>
          <w:rFonts w:ascii="Calibri Light" w:hAnsi="Calibri Light"/>
          <w:b/>
          <w:i/>
          <w:sz w:val="24"/>
          <w:szCs w:val="24"/>
        </w:rPr>
        <w:t>pm – 6.00pm</w:t>
      </w:r>
    </w:p>
    <w:p w:rsidR="00B37B65" w:rsidRPr="0018201A" w:rsidRDefault="00B37B65" w:rsidP="00B37B65">
      <w:pPr>
        <w:jc w:val="center"/>
        <w:rPr>
          <w:b/>
          <w:color w:val="FF0000"/>
          <w:sz w:val="24"/>
        </w:rPr>
      </w:pPr>
      <w:r w:rsidRPr="0018201A">
        <w:rPr>
          <w:rFonts w:ascii="Calibri Light" w:hAnsi="Calibri Light"/>
          <w:b/>
          <w:i/>
          <w:color w:val="FF0000"/>
          <w:sz w:val="28"/>
          <w:szCs w:val="24"/>
        </w:rPr>
        <w:t xml:space="preserve">Cost: </w:t>
      </w:r>
      <w:r w:rsidRPr="0018201A">
        <w:rPr>
          <w:rFonts w:ascii="Calibri Light" w:hAnsi="Calibri Light"/>
          <w:b/>
          <w:i/>
          <w:color w:val="FF0000"/>
          <w:sz w:val="28"/>
          <w:szCs w:val="24"/>
        </w:rPr>
        <w:tab/>
        <w:t>£10.00 per session per child</w:t>
      </w:r>
    </w:p>
    <w:p w:rsidR="00B37B65" w:rsidRDefault="00B37B65" w:rsidP="00B37B65">
      <w:pPr>
        <w:numPr>
          <w:ilvl w:val="0"/>
          <w:numId w:val="1"/>
        </w:numPr>
        <w:suppressAutoHyphens w:val="0"/>
        <w:spacing w:after="0"/>
        <w:textAlignment w:val="auto"/>
        <w:rPr>
          <w:rFonts w:ascii="Calibri Light" w:hAnsi="Calibri Light"/>
          <w:i/>
          <w:sz w:val="24"/>
          <w:szCs w:val="24"/>
        </w:rPr>
      </w:pPr>
      <w:r>
        <w:rPr>
          <w:rFonts w:ascii="Calibri Light" w:hAnsi="Calibri Light"/>
          <w:i/>
          <w:sz w:val="24"/>
          <w:szCs w:val="24"/>
        </w:rPr>
        <w:t xml:space="preserve">Children can be collected at any time during the session but the full fee will be charged.                 </w:t>
      </w:r>
    </w:p>
    <w:p w:rsidR="00B37B65" w:rsidRDefault="00B37B65" w:rsidP="00B37B65">
      <w:pPr>
        <w:numPr>
          <w:ilvl w:val="0"/>
          <w:numId w:val="1"/>
        </w:numPr>
        <w:suppressAutoHyphens w:val="0"/>
        <w:spacing w:after="0"/>
        <w:textAlignment w:val="auto"/>
        <w:rPr>
          <w:rFonts w:ascii="Calibri Light" w:hAnsi="Calibri Light"/>
          <w:i/>
          <w:sz w:val="24"/>
          <w:szCs w:val="24"/>
        </w:rPr>
      </w:pPr>
      <w:r>
        <w:rPr>
          <w:rFonts w:ascii="Calibri Light" w:hAnsi="Calibri Light"/>
          <w:i/>
          <w:sz w:val="24"/>
          <w:szCs w:val="24"/>
        </w:rPr>
        <w:t xml:space="preserve">Please advise us when booking, if your </w:t>
      </w:r>
      <w:proofErr w:type="gramStart"/>
      <w:r>
        <w:rPr>
          <w:rFonts w:ascii="Calibri Light" w:hAnsi="Calibri Light"/>
          <w:i/>
          <w:sz w:val="24"/>
          <w:szCs w:val="24"/>
        </w:rPr>
        <w:t>child(</w:t>
      </w:r>
      <w:proofErr w:type="spellStart"/>
      <w:proofErr w:type="gramEnd"/>
      <w:r>
        <w:rPr>
          <w:rFonts w:ascii="Calibri Light" w:hAnsi="Calibri Light"/>
          <w:i/>
          <w:sz w:val="24"/>
          <w:szCs w:val="24"/>
        </w:rPr>
        <w:t>ren</w:t>
      </w:r>
      <w:proofErr w:type="spellEnd"/>
      <w:r>
        <w:rPr>
          <w:rFonts w:ascii="Calibri Light" w:hAnsi="Calibri Light"/>
          <w:i/>
          <w:sz w:val="24"/>
          <w:szCs w:val="24"/>
        </w:rPr>
        <w:t>) will be attending the After School Project following another after school activity.  These sessions will be charged at the full rate as we are holding a place that could be allocated to another child.</w:t>
      </w:r>
    </w:p>
    <w:p w:rsidR="00B37B65" w:rsidRDefault="00B37B65" w:rsidP="00B37B65">
      <w:pPr>
        <w:suppressAutoHyphens w:val="0"/>
        <w:spacing w:after="0"/>
        <w:ind w:left="360"/>
        <w:jc w:val="center"/>
        <w:textAlignment w:val="auto"/>
        <w:rPr>
          <w:rFonts w:ascii="Calibri Light" w:hAnsi="Calibri Light"/>
          <w:i/>
          <w:sz w:val="24"/>
          <w:szCs w:val="24"/>
        </w:rPr>
      </w:pPr>
    </w:p>
    <w:p w:rsidR="00B37B65" w:rsidRDefault="00B37B65" w:rsidP="00B37B65">
      <w:pPr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Child’s Name: ……………………………………………….................................................  Class: …………………………</w:t>
      </w:r>
    </w:p>
    <w:p w:rsidR="00B37B65" w:rsidRDefault="00B37B65" w:rsidP="00B37B65">
      <w:pPr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Child’s Name: ……………………………………………….................................................  Class: ………………………….</w:t>
      </w:r>
    </w:p>
    <w:p w:rsidR="00B37B65" w:rsidRDefault="00B37B65" w:rsidP="00B37B65">
      <w:pPr>
        <w:pStyle w:val="NoSpacing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Please select the days you will need by using the boxes below:</w:t>
      </w:r>
    </w:p>
    <w:p w:rsidR="006D0D9D" w:rsidRDefault="006D0D9D" w:rsidP="00B37B65">
      <w:pPr>
        <w:pStyle w:val="NoSpacing"/>
        <w:rPr>
          <w:rFonts w:ascii="Calibri Light" w:hAnsi="Calibri Light"/>
          <w:sz w:val="24"/>
          <w:szCs w:val="24"/>
        </w:rPr>
      </w:pPr>
    </w:p>
    <w:tbl>
      <w:tblPr>
        <w:tblpPr w:leftFromText="180" w:rightFromText="180" w:vertAnchor="text" w:horzAnchor="margin" w:tblpY="9"/>
        <w:tblW w:w="97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3"/>
        <w:gridCol w:w="1565"/>
        <w:gridCol w:w="1412"/>
        <w:gridCol w:w="1423"/>
        <w:gridCol w:w="1696"/>
        <w:gridCol w:w="1417"/>
      </w:tblGrid>
      <w:tr w:rsidR="00B37B65" w:rsidTr="00A637C9">
        <w:trPr>
          <w:trHeight w:val="28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7B65" w:rsidRDefault="00B37B65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Week Commencing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7B65" w:rsidRDefault="00B37B65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Monday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7B65" w:rsidRDefault="00B37B65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Tuesday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7B65" w:rsidRDefault="00B37B65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Wednesday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7B65" w:rsidRDefault="00B37B65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Thursday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7B65" w:rsidRDefault="00B37B65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Friday</w:t>
            </w:r>
          </w:p>
        </w:tc>
      </w:tr>
      <w:tr w:rsidR="006D0D9D" w:rsidTr="00A637C9">
        <w:trPr>
          <w:trHeight w:val="28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</w:pPr>
            <w:r>
              <w:t>8</w:t>
            </w:r>
            <w:r w:rsidRPr="000F3B85">
              <w:rPr>
                <w:vertAlign w:val="superscript"/>
              </w:rPr>
              <w:t>th</w:t>
            </w:r>
            <w:r>
              <w:t xml:space="preserve"> March 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6D0D9D" w:rsidTr="00A637C9">
        <w:trPr>
          <w:trHeight w:val="28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</w:pPr>
            <w:r>
              <w:t>15</w:t>
            </w:r>
            <w:r w:rsidRPr="000F3B85">
              <w:rPr>
                <w:vertAlign w:val="superscript"/>
              </w:rPr>
              <w:t>th</w:t>
            </w:r>
            <w:r>
              <w:t xml:space="preserve"> March 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6D0D9D" w:rsidTr="00A637C9">
        <w:trPr>
          <w:trHeight w:val="28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</w:pPr>
            <w:r>
              <w:t>22</w:t>
            </w:r>
            <w:r w:rsidRPr="000F3B85">
              <w:rPr>
                <w:vertAlign w:val="superscript"/>
              </w:rPr>
              <w:t>nd</w:t>
            </w:r>
            <w:r>
              <w:t xml:space="preserve"> March 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6D0D9D" w:rsidTr="00A637C9">
        <w:trPr>
          <w:trHeight w:val="300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Pr="000F3B85" w:rsidRDefault="006D0D9D" w:rsidP="006D0D9D">
            <w:pPr>
              <w:spacing w:after="0"/>
            </w:pPr>
            <w:r w:rsidRPr="000F3B85">
              <w:t>29</w:t>
            </w:r>
            <w:r w:rsidRPr="000F3B85">
              <w:rPr>
                <w:vertAlign w:val="superscript"/>
              </w:rPr>
              <w:t>th</w:t>
            </w:r>
            <w:r w:rsidRPr="000F3B85">
              <w:t xml:space="preserve"> March 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Pr="000F3B85" w:rsidRDefault="006D0D9D" w:rsidP="006D0D9D">
            <w:pPr>
              <w:spacing w:after="0"/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Pr="000F3B85" w:rsidRDefault="006D0D9D" w:rsidP="006D0D9D">
            <w:pPr>
              <w:spacing w:after="0"/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Pr="000F3B85" w:rsidRDefault="006D0D9D" w:rsidP="006D0D9D">
            <w:pPr>
              <w:spacing w:after="0"/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Pr="006D0D9D" w:rsidRDefault="00A637C9" w:rsidP="00A637C9">
            <w:pPr>
              <w:spacing w:after="0"/>
              <w:jc w:val="center"/>
              <w:rPr>
                <w:rFonts w:ascii="Calibri Light" w:hAnsi="Calibri Light"/>
                <w:b/>
                <w:color w:val="FF0000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FF0000"/>
                <w:sz w:val="24"/>
                <w:szCs w:val="24"/>
              </w:rPr>
              <w:t>CLOSE 2.00pm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Pr="000F3B85" w:rsidRDefault="006D0D9D" w:rsidP="006D0D9D">
            <w:pPr>
              <w:spacing w:after="0"/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6D0D9D" w:rsidTr="00A637C9">
        <w:trPr>
          <w:trHeight w:val="28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b/>
              </w:rPr>
            </w:pPr>
            <w:r>
              <w:rPr>
                <w:b/>
              </w:rPr>
              <w:t>5</w:t>
            </w:r>
            <w:r w:rsidRPr="000F3B85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April 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Pr="00DF491D" w:rsidRDefault="001D5A9C" w:rsidP="006D0D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>
              <w:rPr>
                <w:rFonts w:ascii="Calibri Light" w:hAnsi="Calibri Light"/>
                <w:b/>
                <w:sz w:val="24"/>
                <w:szCs w:val="24"/>
              </w:rPr>
              <w:t>EASTER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Pr="00DF491D" w:rsidRDefault="001D5A9C" w:rsidP="006D0D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>
              <w:rPr>
                <w:rFonts w:ascii="Calibri Light" w:hAnsi="Calibri Light"/>
                <w:b/>
                <w:sz w:val="24"/>
                <w:szCs w:val="24"/>
              </w:rPr>
              <w:t>EASTER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Pr="00DF491D" w:rsidRDefault="001D5A9C" w:rsidP="006D0D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>
              <w:rPr>
                <w:rFonts w:ascii="Calibri Light" w:hAnsi="Calibri Light"/>
                <w:b/>
                <w:sz w:val="24"/>
                <w:szCs w:val="24"/>
              </w:rPr>
              <w:t>EASTER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Pr="00DF491D" w:rsidRDefault="001D5A9C" w:rsidP="006D0D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>
              <w:rPr>
                <w:rFonts w:ascii="Calibri Light" w:hAnsi="Calibri Light"/>
                <w:b/>
                <w:sz w:val="24"/>
                <w:szCs w:val="24"/>
              </w:rPr>
              <w:t>EASTER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Pr="00DF491D" w:rsidRDefault="001D5A9C" w:rsidP="006D0D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>
              <w:rPr>
                <w:rFonts w:ascii="Calibri Light" w:hAnsi="Calibri Light"/>
                <w:b/>
                <w:sz w:val="24"/>
                <w:szCs w:val="24"/>
              </w:rPr>
              <w:t>EASTER</w:t>
            </w:r>
          </w:p>
        </w:tc>
      </w:tr>
      <w:tr w:rsidR="006D0D9D" w:rsidTr="00A637C9">
        <w:trPr>
          <w:trHeight w:val="28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b/>
              </w:rPr>
            </w:pPr>
            <w:r>
              <w:rPr>
                <w:b/>
              </w:rPr>
              <w:t>12</w:t>
            </w:r>
            <w:r w:rsidRPr="000F3B85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April 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Pr="00DF491D" w:rsidRDefault="001D5A9C" w:rsidP="006D0D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>
              <w:rPr>
                <w:rFonts w:ascii="Calibri Light" w:hAnsi="Calibri Light"/>
                <w:b/>
                <w:sz w:val="24"/>
                <w:szCs w:val="24"/>
              </w:rPr>
              <w:t>HOLIDAY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Pr="00DF491D" w:rsidRDefault="001D5A9C" w:rsidP="006D0D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>
              <w:rPr>
                <w:rFonts w:ascii="Calibri Light" w:hAnsi="Calibri Light"/>
                <w:b/>
                <w:sz w:val="24"/>
                <w:szCs w:val="24"/>
              </w:rPr>
              <w:t>HOLIDAY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Pr="00DF491D" w:rsidRDefault="001D5A9C" w:rsidP="006D0D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>
              <w:rPr>
                <w:rFonts w:ascii="Calibri Light" w:hAnsi="Calibri Light"/>
                <w:b/>
                <w:sz w:val="24"/>
                <w:szCs w:val="24"/>
              </w:rPr>
              <w:t>HOLIDAY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Pr="00DF491D" w:rsidRDefault="001D5A9C" w:rsidP="006D0D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>
              <w:rPr>
                <w:rFonts w:ascii="Calibri Light" w:hAnsi="Calibri Light"/>
                <w:b/>
                <w:sz w:val="24"/>
                <w:szCs w:val="24"/>
              </w:rPr>
              <w:t>HOLIDAY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Pr="00DF491D" w:rsidRDefault="001D5A9C" w:rsidP="006D0D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>
              <w:rPr>
                <w:rFonts w:ascii="Calibri Light" w:hAnsi="Calibri Light"/>
                <w:b/>
                <w:sz w:val="24"/>
                <w:szCs w:val="24"/>
              </w:rPr>
              <w:t>HOLIDAY</w:t>
            </w:r>
          </w:p>
        </w:tc>
      </w:tr>
      <w:tr w:rsidR="006D0D9D" w:rsidTr="00A637C9">
        <w:trPr>
          <w:trHeight w:val="28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Pr="006D0D9D" w:rsidRDefault="006D0D9D" w:rsidP="006D0D9D">
            <w:pPr>
              <w:spacing w:after="0"/>
            </w:pPr>
            <w:r w:rsidRPr="006D0D9D">
              <w:t>19</w:t>
            </w:r>
            <w:r w:rsidRPr="006D0D9D">
              <w:rPr>
                <w:vertAlign w:val="superscript"/>
              </w:rPr>
              <w:t>th</w:t>
            </w:r>
            <w:r w:rsidRPr="006D0D9D">
              <w:t xml:space="preserve"> April 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Pr="00DF491D" w:rsidRDefault="006D0D9D" w:rsidP="006D0D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6D0D9D">
              <w:rPr>
                <w:rFonts w:ascii="Calibri Light" w:hAnsi="Calibri Light"/>
                <w:b/>
                <w:color w:val="FF0000"/>
                <w:sz w:val="24"/>
                <w:szCs w:val="24"/>
              </w:rPr>
              <w:t>INSET DAY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Pr="00DF491D" w:rsidRDefault="006D0D9D" w:rsidP="006D0D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Pr="00DF491D" w:rsidRDefault="006D0D9D" w:rsidP="006D0D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Pr="00DF491D" w:rsidRDefault="006D0D9D" w:rsidP="006D0D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Pr="00DF491D" w:rsidRDefault="006D0D9D" w:rsidP="006D0D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</w:tr>
      <w:tr w:rsidR="006D0D9D" w:rsidTr="00A637C9">
        <w:trPr>
          <w:trHeight w:val="28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</w:pPr>
            <w:r>
              <w:t>26</w:t>
            </w:r>
            <w:r>
              <w:rPr>
                <w:vertAlign w:val="superscript"/>
              </w:rPr>
              <w:t>th</w:t>
            </w:r>
            <w:r>
              <w:t xml:space="preserve"> April 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6D0D9D" w:rsidTr="00A637C9">
        <w:trPr>
          <w:trHeight w:val="28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Pr="001D5A9C" w:rsidRDefault="006D0D9D" w:rsidP="006D0D9D">
            <w:pPr>
              <w:spacing w:after="0"/>
              <w:rPr>
                <w:b/>
              </w:rPr>
            </w:pPr>
            <w:r w:rsidRPr="001D5A9C">
              <w:rPr>
                <w:b/>
              </w:rPr>
              <w:t>3</w:t>
            </w:r>
            <w:r w:rsidRPr="001D5A9C">
              <w:rPr>
                <w:b/>
                <w:vertAlign w:val="superscript"/>
              </w:rPr>
              <w:t>rd</w:t>
            </w:r>
            <w:r w:rsidRPr="001D5A9C">
              <w:rPr>
                <w:b/>
              </w:rPr>
              <w:t xml:space="preserve"> May 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Pr="006D0D9D" w:rsidRDefault="006D0D9D" w:rsidP="006D0D9D">
            <w:pPr>
              <w:spacing w:after="0"/>
              <w:jc w:val="center"/>
              <w:rPr>
                <w:rFonts w:ascii="Calibri Light" w:hAnsi="Calibri Light"/>
                <w:b/>
                <w:color w:val="FF0000"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FF0000"/>
                <w:sz w:val="24"/>
                <w:szCs w:val="24"/>
              </w:rPr>
              <w:t>BANK HOL.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6D0D9D" w:rsidTr="00A637C9">
        <w:trPr>
          <w:trHeight w:val="28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</w:pPr>
            <w:r>
              <w:t>10</w:t>
            </w:r>
            <w:r>
              <w:rPr>
                <w:vertAlign w:val="superscript"/>
              </w:rPr>
              <w:t>th</w:t>
            </w:r>
            <w:r>
              <w:t xml:space="preserve"> May 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6D0D9D" w:rsidTr="00A637C9">
        <w:trPr>
          <w:trHeight w:val="28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</w:pPr>
            <w:r>
              <w:t>17</w:t>
            </w:r>
            <w:r>
              <w:rPr>
                <w:vertAlign w:val="superscript"/>
              </w:rPr>
              <w:t>th</w:t>
            </w:r>
            <w:r>
              <w:t xml:space="preserve"> May 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6D0D9D" w:rsidTr="00A637C9">
        <w:trPr>
          <w:trHeight w:val="28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</w:pPr>
            <w:r>
              <w:t>24</w:t>
            </w:r>
            <w:r>
              <w:rPr>
                <w:vertAlign w:val="superscript"/>
              </w:rPr>
              <w:t>th</w:t>
            </w:r>
            <w:r>
              <w:t xml:space="preserve"> May 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Default="006D0D9D" w:rsidP="006D0D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6D0D9D" w:rsidTr="00A637C9">
        <w:trPr>
          <w:trHeight w:val="28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Pr="001D5A9C" w:rsidRDefault="006D0D9D" w:rsidP="006D0D9D">
            <w:pPr>
              <w:spacing w:after="0"/>
              <w:rPr>
                <w:b/>
              </w:rPr>
            </w:pPr>
            <w:r w:rsidRPr="001D5A9C">
              <w:rPr>
                <w:b/>
              </w:rPr>
              <w:t>31</w:t>
            </w:r>
            <w:r w:rsidRPr="001D5A9C">
              <w:rPr>
                <w:b/>
                <w:vertAlign w:val="superscript"/>
              </w:rPr>
              <w:t>st</w:t>
            </w:r>
            <w:r w:rsidRPr="001D5A9C">
              <w:rPr>
                <w:b/>
              </w:rPr>
              <w:t xml:space="preserve"> May 2021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Pr="00DF491D" w:rsidRDefault="003F797C" w:rsidP="006D0D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>
              <w:rPr>
                <w:rFonts w:ascii="Calibri Light" w:hAnsi="Calibri Light"/>
                <w:b/>
                <w:color w:val="FF0000"/>
                <w:sz w:val="24"/>
                <w:szCs w:val="24"/>
              </w:rPr>
              <w:t>BANK HOL.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Pr="00DF491D" w:rsidRDefault="006D0D9D" w:rsidP="006D0D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Pr="00DF491D" w:rsidRDefault="006D0D9D" w:rsidP="006D0D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Pr="00DF491D" w:rsidRDefault="006D0D9D" w:rsidP="006D0D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D9D" w:rsidRPr="00DF491D" w:rsidRDefault="006D0D9D" w:rsidP="006D0D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  <w:r w:rsidRPr="00DF491D">
              <w:rPr>
                <w:rFonts w:ascii="Calibri Light" w:hAnsi="Calibri Light"/>
                <w:b/>
                <w:sz w:val="24"/>
                <w:szCs w:val="24"/>
              </w:rPr>
              <w:t>HALF TERM</w:t>
            </w:r>
          </w:p>
        </w:tc>
      </w:tr>
    </w:tbl>
    <w:p w:rsidR="00B37B65" w:rsidRDefault="00B37B65" w:rsidP="00B37B65">
      <w:pPr>
        <w:pStyle w:val="NoSpacing"/>
        <w:rPr>
          <w:rFonts w:ascii="Calibri Light" w:hAnsi="Calibri Light"/>
          <w:sz w:val="24"/>
          <w:szCs w:val="24"/>
        </w:rPr>
      </w:pPr>
    </w:p>
    <w:p w:rsidR="00B37B65" w:rsidRDefault="00B37B65" w:rsidP="00B37B65">
      <w:pPr>
        <w:jc w:val="center"/>
        <w:rPr>
          <w:rFonts w:ascii="Calibri Light" w:hAnsi="Calibri Light"/>
          <w:b/>
          <w:sz w:val="24"/>
          <w:szCs w:val="24"/>
        </w:rPr>
      </w:pPr>
    </w:p>
    <w:p w:rsidR="00B37B65" w:rsidRDefault="00B37B65" w:rsidP="00B37B65">
      <w:pPr>
        <w:rPr>
          <w:rFonts w:ascii="Calibri Light" w:hAnsi="Calibri Light"/>
          <w:b/>
          <w:sz w:val="24"/>
          <w:szCs w:val="24"/>
        </w:rPr>
      </w:pPr>
    </w:p>
    <w:p w:rsidR="00B37B65" w:rsidRDefault="00B37B65" w:rsidP="00B37B65">
      <w:pPr>
        <w:rPr>
          <w:rFonts w:ascii="Calibri Light" w:hAnsi="Calibri Light"/>
          <w:b/>
          <w:sz w:val="24"/>
          <w:szCs w:val="24"/>
        </w:rPr>
      </w:pPr>
    </w:p>
    <w:p w:rsidR="00B37B65" w:rsidRDefault="00B37B65" w:rsidP="00B37B65">
      <w:pPr>
        <w:rPr>
          <w:rFonts w:ascii="Calibri Light" w:hAnsi="Calibri Light"/>
          <w:b/>
          <w:sz w:val="24"/>
          <w:szCs w:val="24"/>
        </w:rPr>
      </w:pPr>
    </w:p>
    <w:p w:rsidR="00B37B65" w:rsidRDefault="00B37B65" w:rsidP="00B37B65">
      <w:pPr>
        <w:rPr>
          <w:rFonts w:ascii="Calibri Light" w:hAnsi="Calibri Light"/>
          <w:b/>
          <w:sz w:val="24"/>
          <w:szCs w:val="24"/>
        </w:rPr>
      </w:pPr>
    </w:p>
    <w:p w:rsidR="00B37B65" w:rsidRDefault="00B37B65" w:rsidP="00B37B65">
      <w:pPr>
        <w:rPr>
          <w:rFonts w:ascii="Calibri Light" w:hAnsi="Calibri Light"/>
          <w:b/>
          <w:sz w:val="24"/>
          <w:szCs w:val="24"/>
        </w:rPr>
      </w:pPr>
    </w:p>
    <w:p w:rsidR="00B37B65" w:rsidRDefault="00B37B65" w:rsidP="00B37B65">
      <w:pPr>
        <w:rPr>
          <w:rFonts w:ascii="Calibri Light" w:hAnsi="Calibri Light"/>
          <w:b/>
          <w:sz w:val="24"/>
          <w:szCs w:val="24"/>
        </w:rPr>
      </w:pPr>
    </w:p>
    <w:p w:rsidR="00C56AFB" w:rsidRDefault="00C56AFB" w:rsidP="00B37B65">
      <w:pPr>
        <w:rPr>
          <w:rFonts w:ascii="Calibri Light" w:hAnsi="Calibri Light"/>
          <w:b/>
          <w:sz w:val="24"/>
          <w:szCs w:val="24"/>
        </w:rPr>
      </w:pPr>
    </w:p>
    <w:p w:rsidR="00C56AFB" w:rsidRDefault="00C56AFB" w:rsidP="00B37B65">
      <w:pPr>
        <w:rPr>
          <w:rFonts w:ascii="Calibri Light" w:hAnsi="Calibri Light"/>
          <w:b/>
          <w:sz w:val="24"/>
          <w:szCs w:val="24"/>
        </w:rPr>
      </w:pPr>
    </w:p>
    <w:p w:rsidR="00C56AFB" w:rsidRDefault="00C56AFB" w:rsidP="00B37B65">
      <w:pPr>
        <w:rPr>
          <w:rFonts w:ascii="Calibri Light" w:hAnsi="Calibri Light"/>
          <w:b/>
          <w:sz w:val="24"/>
          <w:szCs w:val="24"/>
        </w:rPr>
      </w:pPr>
    </w:p>
    <w:p w:rsidR="001E02A1" w:rsidRDefault="001E02A1" w:rsidP="00B37B65">
      <w:pPr>
        <w:rPr>
          <w:rFonts w:ascii="Calibri Light" w:hAnsi="Calibri Light"/>
          <w:b/>
          <w:sz w:val="24"/>
          <w:szCs w:val="24"/>
        </w:rPr>
      </w:pPr>
    </w:p>
    <w:p w:rsidR="00B37B65" w:rsidRDefault="00B37B65" w:rsidP="00B37B65">
      <w:pPr>
        <w:rPr>
          <w:rFonts w:ascii="Calibri Light" w:hAnsi="Calibri Light"/>
          <w:b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>Parents Name: ………………………………………….…………….…… Parents Tel: ………….....................................</w:t>
      </w:r>
    </w:p>
    <w:p w:rsidR="001E02A1" w:rsidRDefault="001E02A1" w:rsidP="00B37B65">
      <w:pPr>
        <w:rPr>
          <w:rFonts w:ascii="Calibri Light" w:hAnsi="Calibri Light"/>
          <w:b/>
          <w:sz w:val="24"/>
          <w:szCs w:val="24"/>
        </w:rPr>
      </w:pPr>
    </w:p>
    <w:p w:rsidR="00DB69CB" w:rsidRPr="00861E83" w:rsidRDefault="00B37B65" w:rsidP="00861E83">
      <w:r>
        <w:rPr>
          <w:rFonts w:ascii="Calibri Light" w:hAnsi="Calibri Light"/>
          <w:b/>
          <w:sz w:val="24"/>
          <w:szCs w:val="24"/>
        </w:rPr>
        <w:t>Emergency Contact ……………………………………………………… Tel no: ……………..…………………………………..….</w:t>
      </w:r>
    </w:p>
    <w:sectPr w:rsidR="00DB69CB" w:rsidRPr="00861E83" w:rsidSect="006D0B95">
      <w:footerReference w:type="default" r:id="rId7"/>
      <w:headerReference w:type="first" r:id="rId8"/>
      <w:footerReference w:type="first" r:id="rId9"/>
      <w:pgSz w:w="11906" w:h="16838"/>
      <w:pgMar w:top="720" w:right="720" w:bottom="720" w:left="720" w:header="284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D9D" w:rsidRDefault="006D0D9D">
      <w:pPr>
        <w:spacing w:after="0"/>
      </w:pPr>
      <w:r>
        <w:separator/>
      </w:r>
    </w:p>
  </w:endnote>
  <w:endnote w:type="continuationSeparator" w:id="0">
    <w:p w:rsidR="006D0D9D" w:rsidRDefault="006D0D9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D9D" w:rsidRDefault="006D0D9D">
    <w:pPr>
      <w:pStyle w:val="Footer"/>
      <w:jc w:val="center"/>
      <w:rPr>
        <w:rFonts w:ascii="Arial Narrow" w:hAnsi="Arial Narrow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D9D" w:rsidRDefault="006D0D9D">
    <w:pPr>
      <w:pStyle w:val="Footer"/>
      <w:jc w:val="center"/>
      <w:rPr>
        <w:rFonts w:ascii="Arial Narrow" w:hAnsi="Arial Narrow"/>
        <w:sz w:val="28"/>
        <w:szCs w:val="28"/>
      </w:rPr>
    </w:pPr>
    <w:r>
      <w:rPr>
        <w:rFonts w:ascii="Arial Narrow" w:hAnsi="Arial Narrow"/>
        <w:sz w:val="28"/>
        <w:szCs w:val="28"/>
      </w:rPr>
      <w:t>_________________________________________________________________________________</w:t>
    </w:r>
  </w:p>
  <w:p w:rsidR="006D0D9D" w:rsidRDefault="006D0D9D">
    <w:pPr>
      <w:pStyle w:val="Footer"/>
    </w:pPr>
    <w:r w:rsidRPr="000E78F5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0E16727E" wp14:editId="0E32FFC7">
          <wp:simplePos x="0" y="0"/>
          <wp:positionH relativeFrom="column">
            <wp:posOffset>4498975</wp:posOffset>
          </wp:positionH>
          <wp:positionV relativeFrom="paragraph">
            <wp:posOffset>394335</wp:posOffset>
          </wp:positionV>
          <wp:extent cx="1025525" cy="619125"/>
          <wp:effectExtent l="0" t="0" r="3175" b="0"/>
          <wp:wrapTight wrapText="bothSides">
            <wp:wrapPolygon edited="0">
              <wp:start x="0" y="0"/>
              <wp:lineTo x="0" y="20603"/>
              <wp:lineTo x="21266" y="20603"/>
              <wp:lineTo x="21266" y="0"/>
              <wp:lineTo x="0" y="0"/>
            </wp:wrapPolygon>
          </wp:wrapTight>
          <wp:docPr id="31" name="Picture 31" descr="C:\Users\lyounger.DEBOHUNSCH\AppData\Local\Microsoft\Windows\Temporary Internet Files\Content.Outlook\GM6XX1UX\EQUALITY_final_fu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younger.DEBOHUNSCH\AppData\Local\Microsoft\Windows\Temporary Internet Files\Content.Outlook\GM6XX1UX\EQUALITY_final_ful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48"/>
        <w:szCs w:val="48"/>
        <w:lang w:eastAsia="en-GB"/>
      </w:rPr>
      <w:drawing>
        <wp:anchor distT="0" distB="0" distL="114300" distR="114300" simplePos="0" relativeHeight="251664384" behindDoc="0" locked="0" layoutInCell="1" allowOverlap="1" wp14:anchorId="558B2B04" wp14:editId="56FE1B5B">
          <wp:simplePos x="0" y="0"/>
          <wp:positionH relativeFrom="margin">
            <wp:posOffset>19046</wp:posOffset>
          </wp:positionH>
          <wp:positionV relativeFrom="paragraph">
            <wp:posOffset>56519</wp:posOffset>
          </wp:positionV>
          <wp:extent cx="1085850" cy="1047746"/>
          <wp:effectExtent l="0" t="0" r="0" b="4"/>
          <wp:wrapTight wrapText="bothSides">
            <wp:wrapPolygon edited="0">
              <wp:start x="0" y="0"/>
              <wp:lineTo x="0" y="21207"/>
              <wp:lineTo x="19705" y="21207"/>
              <wp:lineTo x="21221" y="19636"/>
              <wp:lineTo x="21221" y="1571"/>
              <wp:lineTo x="19705" y="0"/>
              <wp:lineTo x="0" y="0"/>
            </wp:wrapPolygon>
          </wp:wrapTight>
          <wp:docPr id="32" name="Picture 5" descr="Image result for ofsted good logo 20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10477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sz w:val="40"/>
        <w:szCs w:val="28"/>
      </w:rPr>
      <w:t xml:space="preserve">           "From possibility to reality…"</w:t>
    </w:r>
    <w:r>
      <w:rPr>
        <w:sz w:val="32"/>
        <w:lang w:eastAsia="en-GB"/>
      </w:rPr>
      <w:t xml:space="preserve"> </w:t>
    </w:r>
  </w:p>
  <w:p w:rsidR="006D0D9D" w:rsidRDefault="006D0D9D">
    <w:pPr>
      <w:pStyle w:val="Footer"/>
      <w:jc w:val="right"/>
    </w:pPr>
    <w:r w:rsidRPr="004E07BA">
      <w:rPr>
        <w:rFonts w:cs="Arial"/>
        <w:noProof/>
        <w:color w:val="FF0000"/>
        <w:lang w:eastAsia="en-GB"/>
      </w:rPr>
      <w:drawing>
        <wp:anchor distT="0" distB="0" distL="114300" distR="114300" simplePos="0" relativeHeight="251669504" behindDoc="1" locked="0" layoutInCell="1" allowOverlap="1" wp14:anchorId="2E5117C0" wp14:editId="7808F664">
          <wp:simplePos x="0" y="0"/>
          <wp:positionH relativeFrom="column">
            <wp:posOffset>5571490</wp:posOffset>
          </wp:positionH>
          <wp:positionV relativeFrom="paragraph">
            <wp:posOffset>100965</wp:posOffset>
          </wp:positionV>
          <wp:extent cx="1238250" cy="260985"/>
          <wp:effectExtent l="0" t="0" r="0" b="5715"/>
          <wp:wrapTight wrapText="bothSides">
            <wp:wrapPolygon edited="0">
              <wp:start x="0" y="0"/>
              <wp:lineTo x="0" y="15766"/>
              <wp:lineTo x="1329" y="18920"/>
              <wp:lineTo x="6314" y="20496"/>
              <wp:lineTo x="8308" y="20496"/>
              <wp:lineTo x="19606" y="18920"/>
              <wp:lineTo x="19606" y="6307"/>
              <wp:lineTo x="9637" y="0"/>
              <wp:lineTo x="0" y="0"/>
            </wp:wrapPolygon>
          </wp:wrapTight>
          <wp:docPr id="33" name="Picture 33" descr="C:\Users\dsmart\Downloads\champio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smart\Downloads\champion 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260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16B5EF4E" wp14:editId="5CAA517C">
          <wp:simplePos x="0" y="0"/>
          <wp:positionH relativeFrom="margin">
            <wp:posOffset>3238500</wp:posOffset>
          </wp:positionH>
          <wp:positionV relativeFrom="paragraph">
            <wp:posOffset>61595</wp:posOffset>
          </wp:positionV>
          <wp:extent cx="1257300" cy="732790"/>
          <wp:effectExtent l="0" t="0" r="0" b="0"/>
          <wp:wrapTight wrapText="bothSides">
            <wp:wrapPolygon edited="0">
              <wp:start x="0" y="0"/>
              <wp:lineTo x="0" y="20776"/>
              <wp:lineTo x="21273" y="20776"/>
              <wp:lineTo x="21273" y="0"/>
              <wp:lineTo x="0" y="0"/>
            </wp:wrapPolygon>
          </wp:wrapTight>
          <wp:docPr id="34" name="Picture 7" descr="Image result for STARS gold travel plan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7327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0D04ED33" wp14:editId="110C6744">
          <wp:simplePos x="0" y="0"/>
          <wp:positionH relativeFrom="column">
            <wp:posOffset>1191895</wp:posOffset>
          </wp:positionH>
          <wp:positionV relativeFrom="paragraph">
            <wp:posOffset>57150</wp:posOffset>
          </wp:positionV>
          <wp:extent cx="845344" cy="676275"/>
          <wp:effectExtent l="0" t="0" r="0" b="0"/>
          <wp:wrapTight wrapText="bothSides">
            <wp:wrapPolygon edited="0">
              <wp:start x="9737" y="0"/>
              <wp:lineTo x="2434" y="608"/>
              <wp:lineTo x="1461" y="9735"/>
              <wp:lineTo x="3408" y="9735"/>
              <wp:lineTo x="1947" y="12777"/>
              <wp:lineTo x="2921" y="17037"/>
              <wp:lineTo x="5842" y="19470"/>
              <wp:lineTo x="6816" y="20687"/>
              <wp:lineTo x="11684" y="20687"/>
              <wp:lineTo x="16553" y="19470"/>
              <wp:lineTo x="19474" y="12169"/>
              <wp:lineTo x="19961" y="7301"/>
              <wp:lineTo x="16553" y="2434"/>
              <wp:lineTo x="12171" y="0"/>
              <wp:lineTo x="9737" y="0"/>
            </wp:wrapPolygon>
          </wp:wrapTight>
          <wp:docPr id="35" name="Picture 35" descr="https://fipc.ac.uk/wp-content/uploads/2016/02/logo-no-Background-e14555712259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fipc.ac.uk/wp-content/uploads/2016/02/logo-no-Background-e1455571225905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344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0B95"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23E255D9" wp14:editId="3D043DE0">
          <wp:simplePos x="0" y="0"/>
          <wp:positionH relativeFrom="column">
            <wp:posOffset>2038985</wp:posOffset>
          </wp:positionH>
          <wp:positionV relativeFrom="paragraph">
            <wp:posOffset>60325</wp:posOffset>
          </wp:positionV>
          <wp:extent cx="1104900" cy="643890"/>
          <wp:effectExtent l="0" t="0" r="0" b="3810"/>
          <wp:wrapTight wrapText="bothSides">
            <wp:wrapPolygon edited="0">
              <wp:start x="0" y="0"/>
              <wp:lineTo x="0" y="21089"/>
              <wp:lineTo x="21228" y="21089"/>
              <wp:lineTo x="21228" y="0"/>
              <wp:lineTo x="0" y="0"/>
            </wp:wrapPolygon>
          </wp:wrapTight>
          <wp:docPr id="36" name="Picture 36" descr="C:\Users\dsmart\AppData\Local\Microsoft\Windows\INetCache\Content.Outlook\YFU2JSWX\PSQM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smart\AppData\Local\Microsoft\Windows\INetCache\Content.Outlook\YFU2JSWX\PSQM 2019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</w:rPr>
      <w:t xml:space="preserve">         </w:t>
    </w:r>
  </w:p>
  <w:p w:rsidR="006D0D9D" w:rsidRDefault="006D0D9D">
    <w:pPr>
      <w:pStyle w:val="Footer"/>
    </w:pPr>
    <w:r>
      <w:t xml:space="preserve">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D9D" w:rsidRDefault="006D0D9D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6D0D9D" w:rsidRDefault="006D0D9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D9D" w:rsidRDefault="006D0D9D">
    <w:pPr>
      <w:pStyle w:val="Header"/>
    </w:pPr>
    <w:r>
      <w:rPr>
        <w:noProof/>
        <w:sz w:val="48"/>
        <w:szCs w:val="48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5322566</wp:posOffset>
          </wp:positionH>
          <wp:positionV relativeFrom="paragraph">
            <wp:posOffset>-344646</wp:posOffset>
          </wp:positionV>
          <wp:extent cx="1562096" cy="1962146"/>
          <wp:effectExtent l="0" t="0" r="4" b="4"/>
          <wp:wrapNone/>
          <wp:docPr id="30" name="Picture 5" descr="De_Bohun_Logo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r="2336" b="10973"/>
                  <a:stretch>
                    <a:fillRect/>
                  </a:stretch>
                </pic:blipFill>
                <pic:spPr>
                  <a:xfrm>
                    <a:off x="0" y="0"/>
                    <a:ext cx="1562096" cy="19621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sz w:val="48"/>
        <w:szCs w:val="48"/>
      </w:rPr>
      <w:t>De Bohun Primary School</w:t>
    </w:r>
  </w:p>
  <w:p w:rsidR="006D0D9D" w:rsidRDefault="006D0D9D">
    <w:pPr>
      <w:pStyle w:val="Header"/>
    </w:pPr>
    <w:r>
      <w:rPr>
        <w:sz w:val="32"/>
        <w:szCs w:val="24"/>
      </w:rPr>
      <w:t>Green Road, Southgate, London N14 4AD</w:t>
    </w:r>
  </w:p>
  <w:p w:rsidR="006D0D9D" w:rsidRDefault="006D0D9D">
    <w:pPr>
      <w:pStyle w:val="NoSpacing"/>
      <w:spacing w:after="120"/>
      <w:rPr>
        <w:b/>
        <w:sz w:val="32"/>
        <w:szCs w:val="24"/>
      </w:rPr>
    </w:pPr>
    <w:r>
      <w:rPr>
        <w:b/>
        <w:sz w:val="32"/>
        <w:szCs w:val="24"/>
      </w:rPr>
      <w:t>Head teacher: Mr Dominic Smart</w:t>
    </w:r>
  </w:p>
  <w:p w:rsidR="006D0D9D" w:rsidRDefault="006D0D9D">
    <w:pPr>
      <w:spacing w:after="0"/>
    </w:pPr>
    <w:r>
      <w:rPr>
        <w:sz w:val="24"/>
        <w:szCs w:val="24"/>
      </w:rPr>
      <w:t xml:space="preserve">Telephone: </w:t>
    </w:r>
    <w:r>
      <w:rPr>
        <w:b/>
        <w:color w:val="0000FF"/>
        <w:sz w:val="24"/>
        <w:szCs w:val="24"/>
      </w:rPr>
      <w:t>020 8441 7728</w:t>
    </w:r>
  </w:p>
  <w:p w:rsidR="006D0D9D" w:rsidRDefault="006D0D9D">
    <w:pPr>
      <w:spacing w:after="0"/>
    </w:pPr>
    <w:r>
      <w:rPr>
        <w:sz w:val="24"/>
        <w:szCs w:val="24"/>
      </w:rPr>
      <w:t xml:space="preserve">Email: </w:t>
    </w:r>
    <w:hyperlink r:id="rId2" w:history="1">
      <w:r>
        <w:rPr>
          <w:rStyle w:val="Hyperlink"/>
          <w:b/>
          <w:sz w:val="24"/>
          <w:szCs w:val="24"/>
          <w:u w:val="none"/>
        </w:rPr>
        <w:t>office@debohun.enfield.sch.uk</w:t>
      </w:r>
    </w:hyperlink>
    <w:r>
      <w:rPr>
        <w:rStyle w:val="Hyperlink"/>
        <w:sz w:val="24"/>
        <w:szCs w:val="24"/>
      </w:rPr>
      <w:t xml:space="preserve"> </w:t>
    </w:r>
  </w:p>
  <w:p w:rsidR="006D0D9D" w:rsidRDefault="006D0D9D">
    <w:pPr>
      <w:spacing w:after="0"/>
    </w:pPr>
    <w:r>
      <w:rPr>
        <w:sz w:val="24"/>
        <w:szCs w:val="24"/>
      </w:rPr>
      <w:t xml:space="preserve">Website: </w:t>
    </w:r>
    <w:hyperlink r:id="rId3" w:history="1">
      <w:r>
        <w:rPr>
          <w:rStyle w:val="Hyperlink"/>
          <w:b/>
          <w:sz w:val="24"/>
          <w:szCs w:val="24"/>
          <w:u w:val="none"/>
        </w:rPr>
        <w:t>www.debohun.enfield.sch.uk</w:t>
      </w:r>
    </w:hyperlink>
  </w:p>
  <w:p w:rsidR="006D0D9D" w:rsidRDefault="006D0D9D">
    <w:pPr>
      <w:spacing w:after="0"/>
      <w:rPr>
        <w:sz w:val="24"/>
        <w:szCs w:val="24"/>
      </w:rPr>
    </w:pP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  <w:t xml:space="preserve"> </w:t>
    </w:r>
    <w:r>
      <w:rPr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920CC3"/>
    <w:multiLevelType w:val="multilevel"/>
    <w:tmpl w:val="6786EA0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9CB"/>
    <w:rsid w:val="000E78F5"/>
    <w:rsid w:val="001D5A9C"/>
    <w:rsid w:val="001E02A1"/>
    <w:rsid w:val="003246C6"/>
    <w:rsid w:val="003F797C"/>
    <w:rsid w:val="004E07BA"/>
    <w:rsid w:val="005131B8"/>
    <w:rsid w:val="00571C05"/>
    <w:rsid w:val="006D0B95"/>
    <w:rsid w:val="006D0D9D"/>
    <w:rsid w:val="0073777B"/>
    <w:rsid w:val="008355D3"/>
    <w:rsid w:val="00861E83"/>
    <w:rsid w:val="008C0588"/>
    <w:rsid w:val="00A20616"/>
    <w:rsid w:val="00A26740"/>
    <w:rsid w:val="00A637C9"/>
    <w:rsid w:val="00B37B65"/>
    <w:rsid w:val="00C56AFB"/>
    <w:rsid w:val="00CA57FC"/>
    <w:rsid w:val="00CC67D5"/>
    <w:rsid w:val="00DB38C4"/>
    <w:rsid w:val="00DB69CB"/>
    <w:rsid w:val="00E54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12A5C238-8397-4BB8-AE99-4537E6C72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</w:style>
  <w:style w:type="paragraph" w:styleId="BalloonText">
    <w:name w:val="Balloon Text"/>
    <w:basedOn w:val="Normal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18"/>
      <w:szCs w:val="18"/>
    </w:rPr>
  </w:style>
  <w:style w:type="character" w:styleId="Hyperlink">
    <w:name w:val="Hyperlink"/>
    <w:rPr>
      <w:color w:val="0000FF"/>
      <w:u w:val="single"/>
    </w:rPr>
  </w:style>
  <w:style w:type="paragraph" w:styleId="NoSpacing">
    <w:name w:val="No Spacing"/>
    <w:pPr>
      <w:suppressAutoHyphens/>
      <w:spacing w:after="0"/>
    </w:pPr>
  </w:style>
  <w:style w:type="paragraph" w:styleId="NormalWeb">
    <w:name w:val="Normal (Web)"/>
    <w:basedOn w:val="Normal"/>
    <w:rsid w:val="00B37B65"/>
    <w:pPr>
      <w:suppressAutoHyphens w:val="0"/>
      <w:spacing w:before="100" w:after="100"/>
      <w:textAlignment w:val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lyounger\Downloads\www.debohun.enfield.sch.uk" TargetMode="External"/><Relationship Id="rId2" Type="http://schemas.openxmlformats.org/officeDocument/2006/relationships/hyperlink" Target="mailto:office@debohun.enfield.sch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769E63A2</Template>
  <TotalTime>2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Shahin</dc:creator>
  <dc:description/>
  <cp:lastModifiedBy>Maria Shahin</cp:lastModifiedBy>
  <cp:revision>4</cp:revision>
  <cp:lastPrinted>2021-02-24T09:18:00Z</cp:lastPrinted>
  <dcterms:created xsi:type="dcterms:W3CDTF">2021-02-24T09:18:00Z</dcterms:created>
  <dcterms:modified xsi:type="dcterms:W3CDTF">2021-02-24T09:26:00Z</dcterms:modified>
</cp:coreProperties>
</file>