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CB" w:rsidRDefault="00B37B65">
      <w:pPr>
        <w:spacing w:after="0"/>
        <w:rPr>
          <w:rFonts w:ascii="Arial" w:eastAsia="Times New Roman" w:hAnsi="Arial"/>
          <w:bCs/>
          <w:sz w:val="18"/>
          <w:u w:val="single"/>
        </w:rPr>
      </w:pPr>
      <w:r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inline distT="0" distB="0" distL="0" distR="0" wp14:anchorId="2508081B" wp14:editId="402BAA48">
                <wp:extent cx="6880887" cy="228600"/>
                <wp:effectExtent l="0" t="0" r="0" b="63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7C0B8E" w:rsidRDefault="007C0B8E" w:rsidP="00B37B65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</w:rPr>
                              <w:t>Early Years After-School Project - Booking Form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508081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541.8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" filled="f" stroked="f">
                <v:textbox style="mso-fit-shape-to-text:t">
                  <w:txbxContent>
                    <w:p w:rsidR="007C0B8E" w:rsidRDefault="007C0B8E" w:rsidP="00B37B65">
                      <w:pPr>
                        <w:pStyle w:val="NormalWeb"/>
                        <w:spacing w:before="0" w:after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</w:rPr>
                        <w:t>Early Years After-School Project - Booking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69CB" w:rsidRDefault="00DB69CB">
      <w:pPr>
        <w:spacing w:after="0"/>
        <w:rPr>
          <w:rFonts w:ascii="Arial" w:eastAsia="Times New Roman" w:hAnsi="Arial"/>
          <w:bCs/>
          <w:sz w:val="18"/>
          <w:u w:val="single"/>
        </w:rPr>
      </w:pPr>
    </w:p>
    <w:p w:rsidR="00B37B65" w:rsidRDefault="00B37B65" w:rsidP="00B37B65">
      <w:pPr>
        <w:jc w:val="center"/>
      </w:pPr>
      <w:r>
        <w:rPr>
          <w:rFonts w:ascii="Calibri Light" w:hAnsi="Calibri Light"/>
          <w:b/>
          <w:i/>
          <w:sz w:val="24"/>
          <w:szCs w:val="24"/>
        </w:rPr>
        <w:t>Time:</w:t>
      </w:r>
      <w:r w:rsidRPr="0095492E">
        <w:rPr>
          <w:rFonts w:ascii="Calibri Light" w:hAnsi="Calibri Light"/>
          <w:b/>
          <w:i/>
          <w:sz w:val="24"/>
          <w:szCs w:val="24"/>
        </w:rPr>
        <w:tab/>
        <w:t>Monday – Friday: 3.</w:t>
      </w:r>
      <w:r>
        <w:rPr>
          <w:rFonts w:ascii="Calibri Light" w:hAnsi="Calibri Light"/>
          <w:b/>
          <w:i/>
          <w:sz w:val="24"/>
          <w:szCs w:val="24"/>
        </w:rPr>
        <w:t>30</w:t>
      </w:r>
      <w:r w:rsidRPr="0095492E">
        <w:rPr>
          <w:rFonts w:ascii="Calibri Light" w:hAnsi="Calibri Light"/>
          <w:b/>
          <w:i/>
          <w:sz w:val="24"/>
          <w:szCs w:val="24"/>
        </w:rPr>
        <w:t>pm – 6.00pm</w:t>
      </w:r>
    </w:p>
    <w:p w:rsidR="00B37B65" w:rsidRPr="0018201A" w:rsidRDefault="00B37B65" w:rsidP="00B37B65">
      <w:pPr>
        <w:jc w:val="center"/>
        <w:rPr>
          <w:b/>
          <w:color w:val="FF0000"/>
          <w:sz w:val="24"/>
        </w:rPr>
      </w:pPr>
      <w:r w:rsidRPr="0018201A">
        <w:rPr>
          <w:rFonts w:ascii="Calibri Light" w:hAnsi="Calibri Light"/>
          <w:b/>
          <w:i/>
          <w:color w:val="FF0000"/>
          <w:sz w:val="28"/>
          <w:szCs w:val="24"/>
        </w:rPr>
        <w:t xml:space="preserve">Cost: </w:t>
      </w:r>
      <w:r w:rsidRPr="0018201A">
        <w:rPr>
          <w:rFonts w:ascii="Calibri Light" w:hAnsi="Calibri Light"/>
          <w:b/>
          <w:i/>
          <w:color w:val="FF0000"/>
          <w:sz w:val="28"/>
          <w:szCs w:val="24"/>
        </w:rPr>
        <w:tab/>
        <w:t>£10.00 per session per child</w:t>
      </w:r>
    </w:p>
    <w:p w:rsidR="00B37B65" w:rsidRDefault="00B37B65" w:rsidP="00B37B65">
      <w:pPr>
        <w:numPr>
          <w:ilvl w:val="0"/>
          <w:numId w:val="1"/>
        </w:numPr>
        <w:suppressAutoHyphens w:val="0"/>
        <w:spacing w:after="0"/>
        <w:textAlignment w:val="auto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Children can be collected at any time during the session but the full fee will be charged.                 </w:t>
      </w:r>
    </w:p>
    <w:p w:rsidR="00B37B65" w:rsidRDefault="00B37B65" w:rsidP="00B37B65">
      <w:pPr>
        <w:numPr>
          <w:ilvl w:val="0"/>
          <w:numId w:val="1"/>
        </w:numPr>
        <w:suppressAutoHyphens w:val="0"/>
        <w:spacing w:after="0"/>
        <w:textAlignment w:val="auto"/>
        <w:rPr>
          <w:rFonts w:ascii="Calibri Light" w:hAnsi="Calibri Light"/>
          <w:i/>
          <w:sz w:val="24"/>
          <w:szCs w:val="24"/>
        </w:rPr>
      </w:pPr>
      <w:r>
        <w:rPr>
          <w:rFonts w:ascii="Calibri Light" w:hAnsi="Calibri Light"/>
          <w:i/>
          <w:sz w:val="24"/>
          <w:szCs w:val="24"/>
        </w:rPr>
        <w:t xml:space="preserve">Please advise us when booking, if your </w:t>
      </w:r>
      <w:proofErr w:type="gramStart"/>
      <w:r>
        <w:rPr>
          <w:rFonts w:ascii="Calibri Light" w:hAnsi="Calibri Light"/>
          <w:i/>
          <w:sz w:val="24"/>
          <w:szCs w:val="24"/>
        </w:rPr>
        <w:t>child(</w:t>
      </w:r>
      <w:proofErr w:type="spellStart"/>
      <w:proofErr w:type="gramEnd"/>
      <w:r>
        <w:rPr>
          <w:rFonts w:ascii="Calibri Light" w:hAnsi="Calibri Light"/>
          <w:i/>
          <w:sz w:val="24"/>
          <w:szCs w:val="24"/>
        </w:rPr>
        <w:t>ren</w:t>
      </w:r>
      <w:proofErr w:type="spellEnd"/>
      <w:r>
        <w:rPr>
          <w:rFonts w:ascii="Calibri Light" w:hAnsi="Calibri Light"/>
          <w:i/>
          <w:sz w:val="24"/>
          <w:szCs w:val="24"/>
        </w:rPr>
        <w:t>) will be attending the After School Project following another after school activity.  These sessions will be charged at the full rate as we are holding a place that could be allocated to another child.</w:t>
      </w:r>
    </w:p>
    <w:p w:rsidR="00B37B65" w:rsidRDefault="00B37B65" w:rsidP="00B37B65">
      <w:pPr>
        <w:suppressAutoHyphens w:val="0"/>
        <w:spacing w:after="0"/>
        <w:ind w:left="360"/>
        <w:jc w:val="center"/>
        <w:textAlignment w:val="auto"/>
        <w:rPr>
          <w:rFonts w:ascii="Calibri Light" w:hAnsi="Calibri Light"/>
          <w:i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…………………………</w:t>
      </w:r>
    </w:p>
    <w:p w:rsidR="00B37B65" w:rsidRDefault="00B37B65" w:rsidP="00B37B65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……………………………………………….................................................  Class: ………………………….</w:t>
      </w:r>
    </w:p>
    <w:p w:rsidR="00B37B65" w:rsidRDefault="00B37B65" w:rsidP="00B37B65">
      <w:pPr>
        <w:pStyle w:val="NoSpacing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Please select the days you will need by using the boxes below:</w:t>
      </w:r>
    </w:p>
    <w:p w:rsidR="007C0B8E" w:rsidRDefault="007C0B8E" w:rsidP="00B37B65">
      <w:pPr>
        <w:pStyle w:val="NoSpacing"/>
        <w:rPr>
          <w:rFonts w:ascii="Calibri Light" w:hAnsi="Calibri Light"/>
          <w:sz w:val="24"/>
          <w:szCs w:val="24"/>
        </w:rPr>
      </w:pPr>
    </w:p>
    <w:tbl>
      <w:tblPr>
        <w:tblW w:w="0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4"/>
        <w:gridCol w:w="1364"/>
        <w:gridCol w:w="1417"/>
        <w:gridCol w:w="1418"/>
        <w:gridCol w:w="1417"/>
        <w:gridCol w:w="1418"/>
      </w:tblGrid>
      <w:tr w:rsidR="007C0B8E" w:rsidTr="007C0B8E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Week Commencing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Monday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Wednesday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Thursday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Friday</w:t>
            </w:r>
          </w:p>
        </w:tc>
      </w:tr>
      <w:tr w:rsidR="007C0B8E" w:rsidTr="007C0B8E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</w:pPr>
            <w:r>
              <w:t>7</w:t>
            </w:r>
            <w:r>
              <w:rPr>
                <w:vertAlign w:val="superscript"/>
              </w:rPr>
              <w:t>th</w:t>
            </w:r>
            <w:r>
              <w:t xml:space="preserve"> June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  <w:r>
              <w:rPr>
                <w:rFonts w:ascii="Calibri Light" w:hAnsi="Calibri Light"/>
                <w:b/>
                <w:sz w:val="24"/>
                <w:szCs w:val="24"/>
              </w:rPr>
              <w:t>INSET 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C0B8E" w:rsidTr="007C0B8E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</w:pPr>
            <w:r>
              <w:t>14</w:t>
            </w:r>
            <w:r>
              <w:rPr>
                <w:vertAlign w:val="superscript"/>
              </w:rPr>
              <w:t>th</w:t>
            </w:r>
            <w:r>
              <w:t xml:space="preserve"> June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C0B8E" w:rsidTr="007C0B8E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</w:pPr>
            <w:r>
              <w:t>21</w:t>
            </w:r>
            <w:r>
              <w:rPr>
                <w:vertAlign w:val="superscript"/>
              </w:rPr>
              <w:t>st</w:t>
            </w:r>
            <w:r>
              <w:t xml:space="preserve"> June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C0B8E" w:rsidTr="007C0B8E">
        <w:trPr>
          <w:trHeight w:val="30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</w:pPr>
            <w:r>
              <w:t>28</w:t>
            </w:r>
            <w:r>
              <w:rPr>
                <w:vertAlign w:val="superscript"/>
              </w:rPr>
              <w:t>th</w:t>
            </w:r>
            <w:r>
              <w:t xml:space="preserve"> June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C0B8E" w:rsidTr="007C0B8E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</w:pPr>
            <w:r>
              <w:t>5</w:t>
            </w:r>
            <w:r>
              <w:rPr>
                <w:vertAlign w:val="superscript"/>
              </w:rPr>
              <w:t>th</w:t>
            </w:r>
            <w:r>
              <w:t xml:space="preserve"> July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7C0B8E" w:rsidTr="007C0B8E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</w:pPr>
            <w:r>
              <w:t>12</w:t>
            </w:r>
            <w:r>
              <w:rPr>
                <w:vertAlign w:val="superscript"/>
              </w:rPr>
              <w:t>th</w:t>
            </w:r>
            <w:r>
              <w:t xml:space="preserve"> July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7C0B8E" w:rsidTr="007C0B8E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0B8E" w:rsidRDefault="007C0B8E">
            <w:pPr>
              <w:spacing w:after="0"/>
            </w:pPr>
            <w:r>
              <w:t>19</w:t>
            </w:r>
            <w:r>
              <w:rPr>
                <w:vertAlign w:val="superscript"/>
              </w:rPr>
              <w:t>th</w:t>
            </w:r>
            <w:r>
              <w:t xml:space="preserve"> July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0B8E" w:rsidRDefault="007C0B8E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B37B65" w:rsidRPr="007C0B8E" w:rsidRDefault="007C0B8E" w:rsidP="007C0B8E">
      <w:pPr>
        <w:rPr>
          <w:rFonts w:ascii="Calibri Light" w:hAnsi="Calibri Light"/>
          <w:b/>
          <w:color w:val="002060"/>
          <w:sz w:val="20"/>
          <w:szCs w:val="20"/>
        </w:rPr>
      </w:pPr>
      <w:r>
        <w:rPr>
          <w:rFonts w:ascii="Calibri Light" w:hAnsi="Calibri Light"/>
          <w:color w:val="002060"/>
          <w:sz w:val="20"/>
          <w:szCs w:val="20"/>
        </w:rPr>
        <w:t>(P</w:t>
      </w:r>
      <w:r w:rsidRPr="007C0B8E">
        <w:rPr>
          <w:rFonts w:ascii="Calibri Light" w:hAnsi="Calibri Light"/>
          <w:color w:val="002060"/>
          <w:sz w:val="20"/>
          <w:szCs w:val="20"/>
        </w:rPr>
        <w:t>lease note: Friday 23</w:t>
      </w:r>
      <w:r w:rsidRPr="007C0B8E">
        <w:rPr>
          <w:rFonts w:ascii="Calibri Light" w:hAnsi="Calibri Light"/>
          <w:color w:val="002060"/>
          <w:sz w:val="20"/>
          <w:szCs w:val="20"/>
          <w:vertAlign w:val="superscript"/>
        </w:rPr>
        <w:t>rd</w:t>
      </w:r>
      <w:r w:rsidRPr="007C0B8E">
        <w:rPr>
          <w:rFonts w:ascii="Calibri Light" w:hAnsi="Calibri Light"/>
          <w:color w:val="002060"/>
          <w:sz w:val="20"/>
          <w:szCs w:val="20"/>
        </w:rPr>
        <w:t xml:space="preserve"> July our school closes at 2:00pm)</w:t>
      </w:r>
      <w:bookmarkStart w:id="0" w:name="_GoBack"/>
      <w:bookmarkEnd w:id="0"/>
    </w:p>
    <w:p w:rsidR="007C0B8E" w:rsidRDefault="007C0B8E" w:rsidP="007C0B8E">
      <w:pPr>
        <w:rPr>
          <w:rFonts w:ascii="Calibri Light" w:hAnsi="Calibri Light"/>
          <w:b/>
          <w:sz w:val="24"/>
          <w:szCs w:val="24"/>
        </w:rPr>
      </w:pPr>
    </w:p>
    <w:p w:rsidR="007C0B8E" w:rsidRDefault="007C0B8E" w:rsidP="007C0B8E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Parents Name: …………………………………………………………………….  Parents Tel: ………….......................................</w:t>
      </w:r>
    </w:p>
    <w:p w:rsidR="007C0B8E" w:rsidRDefault="007C0B8E" w:rsidP="007C0B8E">
      <w:pPr>
        <w:rPr>
          <w:rFonts w:ascii="Calibri Light" w:hAnsi="Calibri Light"/>
          <w:b/>
          <w:sz w:val="24"/>
          <w:szCs w:val="24"/>
        </w:rPr>
      </w:pPr>
    </w:p>
    <w:p w:rsidR="007C0B8E" w:rsidRDefault="007C0B8E" w:rsidP="007C0B8E">
      <w:pPr>
        <w:rPr>
          <w:rFonts w:ascii="Calibri Light" w:hAnsi="Calibri Light"/>
          <w:b/>
        </w:rPr>
      </w:pPr>
      <w:r>
        <w:rPr>
          <w:rFonts w:ascii="Calibri Light" w:hAnsi="Calibri Light"/>
          <w:b/>
          <w:sz w:val="24"/>
          <w:szCs w:val="24"/>
        </w:rPr>
        <w:t>Emergency Contact: ………………………………………………………………. Tel no: ………………………………………………………</w:t>
      </w: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C56AFB" w:rsidRDefault="00C56AFB" w:rsidP="00B37B65">
      <w:pPr>
        <w:rPr>
          <w:rFonts w:ascii="Calibri Light" w:hAnsi="Calibri Light"/>
          <w:b/>
          <w:sz w:val="24"/>
          <w:szCs w:val="24"/>
        </w:rPr>
      </w:pP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B37B65" w:rsidRDefault="00B37B65" w:rsidP="00B37B65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Parents Name: ………………………………………….…………….…… Parents Tel: ………….....................................</w:t>
      </w:r>
    </w:p>
    <w:p w:rsidR="001E02A1" w:rsidRDefault="001E02A1" w:rsidP="00B37B65">
      <w:pPr>
        <w:rPr>
          <w:rFonts w:ascii="Calibri Light" w:hAnsi="Calibri Light"/>
          <w:b/>
          <w:sz w:val="24"/>
          <w:szCs w:val="24"/>
        </w:rPr>
      </w:pPr>
    </w:p>
    <w:p w:rsidR="00DB69CB" w:rsidRPr="00861E83" w:rsidRDefault="00B37B65" w:rsidP="00861E83">
      <w:r>
        <w:rPr>
          <w:rFonts w:ascii="Calibri Light" w:hAnsi="Calibri Light"/>
          <w:b/>
          <w:sz w:val="24"/>
          <w:szCs w:val="24"/>
        </w:rPr>
        <w:t>Emergency Contact ……………………………………………………… Tel no: ……………..…………………………………..….</w:t>
      </w:r>
    </w:p>
    <w:sectPr w:rsidR="00DB69CB" w:rsidRPr="00861E83" w:rsidSect="006D0B95">
      <w:footerReference w:type="default" r:id="rId7"/>
      <w:headerReference w:type="first" r:id="rId8"/>
      <w:footerReference w:type="first" r:id="rId9"/>
      <w:pgSz w:w="11906" w:h="16838"/>
      <w:pgMar w:top="720" w:right="720" w:bottom="720" w:left="720" w:header="284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B8E" w:rsidRDefault="007C0B8E">
      <w:pPr>
        <w:spacing w:after="0"/>
      </w:pPr>
      <w:r>
        <w:separator/>
      </w:r>
    </w:p>
  </w:endnote>
  <w:endnote w:type="continuationSeparator" w:id="0">
    <w:p w:rsidR="007C0B8E" w:rsidRDefault="007C0B8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B8E" w:rsidRDefault="007C0B8E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B8E" w:rsidRDefault="007C0B8E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7C0B8E" w:rsidRDefault="007C0B8E">
    <w:pPr>
      <w:pStyle w:val="Footer"/>
    </w:pP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E16727E" wp14:editId="0E32FFC7">
          <wp:simplePos x="0" y="0"/>
          <wp:positionH relativeFrom="column">
            <wp:posOffset>4498975</wp:posOffset>
          </wp:positionH>
          <wp:positionV relativeFrom="paragraph">
            <wp:posOffset>394335</wp:posOffset>
          </wp:positionV>
          <wp:extent cx="1025525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31" name="Picture 31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558B2B04" wp14:editId="56FE1B5B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3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 w:val="40"/>
        <w:szCs w:val="28"/>
      </w:rPr>
      <w:t xml:space="preserve">           "From possibility to reality…"</w:t>
    </w:r>
    <w:r>
      <w:rPr>
        <w:sz w:val="32"/>
        <w:lang w:eastAsia="en-GB"/>
      </w:rPr>
      <w:t xml:space="preserve"> </w:t>
    </w:r>
  </w:p>
  <w:p w:rsidR="007C0B8E" w:rsidRDefault="007C0B8E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2E5117C0" wp14:editId="7808F664">
          <wp:simplePos x="0" y="0"/>
          <wp:positionH relativeFrom="column">
            <wp:posOffset>5571490</wp:posOffset>
          </wp:positionH>
          <wp:positionV relativeFrom="paragraph">
            <wp:posOffset>100965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33" name="Picture 33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6B5EF4E" wp14:editId="5CAA517C">
          <wp:simplePos x="0" y="0"/>
          <wp:positionH relativeFrom="margin">
            <wp:posOffset>3238500</wp:posOffset>
          </wp:positionH>
          <wp:positionV relativeFrom="paragraph">
            <wp:posOffset>61595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3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D04ED33" wp14:editId="110C6744">
          <wp:simplePos x="0" y="0"/>
          <wp:positionH relativeFrom="column">
            <wp:posOffset>1191895</wp:posOffset>
          </wp:positionH>
          <wp:positionV relativeFrom="paragraph">
            <wp:posOffset>57150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35" name="Picture 35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B95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3E255D9" wp14:editId="3D043DE0">
          <wp:simplePos x="0" y="0"/>
          <wp:positionH relativeFrom="column">
            <wp:posOffset>2038985</wp:posOffset>
          </wp:positionH>
          <wp:positionV relativeFrom="paragraph">
            <wp:posOffset>60325</wp:posOffset>
          </wp:positionV>
          <wp:extent cx="1104900" cy="643890"/>
          <wp:effectExtent l="0" t="0" r="0" b="3810"/>
          <wp:wrapTight wrapText="bothSides">
            <wp:wrapPolygon edited="0">
              <wp:start x="0" y="0"/>
              <wp:lineTo x="0" y="21089"/>
              <wp:lineTo x="21228" y="21089"/>
              <wp:lineTo x="21228" y="0"/>
              <wp:lineTo x="0" y="0"/>
            </wp:wrapPolygon>
          </wp:wrapTight>
          <wp:docPr id="36" name="Picture 36" descr="C:\Users\dsmart\AppData\Local\Microsoft\Windows\INetCache\Content.Outlook\YFU2JSWX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AppData\Local\Microsoft\Windows\INetCache\Content.Outlook\YFU2JSWX\PSQM 201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</w:rPr>
      <w:t xml:space="preserve">         </w:t>
    </w:r>
  </w:p>
  <w:p w:rsidR="007C0B8E" w:rsidRDefault="007C0B8E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B8E" w:rsidRDefault="007C0B8E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7C0B8E" w:rsidRDefault="007C0B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0B8E" w:rsidRDefault="007C0B8E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30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7C0B8E" w:rsidRDefault="007C0B8E">
    <w:pPr>
      <w:pStyle w:val="Header"/>
    </w:pPr>
    <w:r>
      <w:rPr>
        <w:sz w:val="32"/>
        <w:szCs w:val="24"/>
      </w:rPr>
      <w:t>Green Road, Southgate, London N14 4AD</w:t>
    </w:r>
  </w:p>
  <w:p w:rsidR="007C0B8E" w:rsidRDefault="007C0B8E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7C0B8E" w:rsidRDefault="007C0B8E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7C0B8E" w:rsidRDefault="007C0B8E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7C0B8E" w:rsidRDefault="007C0B8E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7C0B8E" w:rsidRDefault="007C0B8E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20CC3"/>
    <w:multiLevelType w:val="multilevel"/>
    <w:tmpl w:val="6786EA0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E78F5"/>
    <w:rsid w:val="001E02A1"/>
    <w:rsid w:val="003246C6"/>
    <w:rsid w:val="003468C2"/>
    <w:rsid w:val="004E07BA"/>
    <w:rsid w:val="005131B8"/>
    <w:rsid w:val="00571C05"/>
    <w:rsid w:val="006D0B95"/>
    <w:rsid w:val="0073777B"/>
    <w:rsid w:val="007C0B8E"/>
    <w:rsid w:val="007E4E56"/>
    <w:rsid w:val="008355D3"/>
    <w:rsid w:val="00861E83"/>
    <w:rsid w:val="008C0588"/>
    <w:rsid w:val="00A20616"/>
    <w:rsid w:val="00A26740"/>
    <w:rsid w:val="00B37B65"/>
    <w:rsid w:val="00BA3473"/>
    <w:rsid w:val="00BD2CFD"/>
    <w:rsid w:val="00C56AFB"/>
    <w:rsid w:val="00CA57FC"/>
    <w:rsid w:val="00CC67D5"/>
    <w:rsid w:val="00DB38C4"/>
    <w:rsid w:val="00DB69CB"/>
    <w:rsid w:val="00E5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paragraph" w:styleId="NormalWeb">
    <w:name w:val="Normal (Web)"/>
    <w:basedOn w:val="Normal"/>
    <w:rsid w:val="00B37B65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7686C3EC</Template>
  <TotalTime>0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Maria Shahin</cp:lastModifiedBy>
  <cp:revision>2</cp:revision>
  <cp:lastPrinted>2020-12-04T11:50:00Z</cp:lastPrinted>
  <dcterms:created xsi:type="dcterms:W3CDTF">2021-05-17T13:21:00Z</dcterms:created>
  <dcterms:modified xsi:type="dcterms:W3CDTF">2021-05-17T13:21:00Z</dcterms:modified>
</cp:coreProperties>
</file>