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9CB" w:rsidRDefault="00DB69CB">
      <w:pPr>
        <w:spacing w:after="0"/>
        <w:rPr>
          <w:rFonts w:ascii="Arial" w:eastAsia="Times New Roman" w:hAnsi="Arial"/>
          <w:bCs/>
          <w:sz w:val="18"/>
          <w:u w:val="single"/>
        </w:rPr>
      </w:pPr>
    </w:p>
    <w:p w:rsidR="00DB69CB" w:rsidRDefault="00DB69CB">
      <w:pPr>
        <w:spacing w:after="0"/>
        <w:rPr>
          <w:rFonts w:ascii="Arial" w:eastAsia="Times New Roman" w:hAnsi="Arial"/>
          <w:bCs/>
          <w:sz w:val="18"/>
          <w:u w:val="single"/>
        </w:rPr>
      </w:pPr>
    </w:p>
    <w:p w:rsidR="00DB69CB" w:rsidRDefault="00DB69CB">
      <w:pPr>
        <w:spacing w:after="0"/>
        <w:rPr>
          <w:rFonts w:ascii="Arial" w:eastAsia="Times New Roman" w:hAnsi="Arial"/>
          <w:bCs/>
          <w:sz w:val="18"/>
          <w:u w:val="single"/>
        </w:rPr>
      </w:pPr>
    </w:p>
    <w:p w:rsidR="004D5786" w:rsidRDefault="004D5786" w:rsidP="004D5786">
      <w:pPr>
        <w:suppressAutoHyphens w:val="0"/>
        <w:spacing w:after="0"/>
        <w:jc w:val="center"/>
        <w:rPr>
          <w:rFonts w:ascii="Comic Sans MS" w:eastAsia="Times New Roman" w:hAnsi="Comic Sans MS"/>
          <w:b/>
          <w:color w:val="000000"/>
          <w:kern w:val="3"/>
          <w:sz w:val="28"/>
          <w:szCs w:val="28"/>
          <w:lang w:eastAsia="en-GB"/>
        </w:rPr>
      </w:pPr>
      <w:r>
        <w:rPr>
          <w:rFonts w:ascii="Comic Sans MS" w:eastAsia="Times New Roman" w:hAnsi="Comic Sans MS"/>
          <w:b/>
          <w:color w:val="000000"/>
          <w:kern w:val="3"/>
          <w:sz w:val="28"/>
          <w:szCs w:val="28"/>
          <w:lang w:eastAsia="en-GB"/>
        </w:rPr>
        <w:t>Term Dates 2020/2021</w:t>
      </w:r>
    </w:p>
    <w:p w:rsidR="004D5786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sz w:val="28"/>
          <w:szCs w:val="28"/>
          <w:u w:val="single"/>
          <w:lang w:eastAsia="en-GB"/>
        </w:rPr>
      </w:pPr>
    </w:p>
    <w:p w:rsidR="004D5786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sz w:val="28"/>
          <w:szCs w:val="28"/>
          <w:u w:val="single"/>
          <w:lang w:eastAsia="en-GB"/>
        </w:rPr>
      </w:pPr>
    </w:p>
    <w:p w:rsidR="004D5786" w:rsidRPr="00BF0BA0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/>
          <w:b/>
          <w:color w:val="000000"/>
          <w:kern w:val="3"/>
          <w:sz w:val="28"/>
          <w:szCs w:val="28"/>
          <w:u w:val="single"/>
          <w:lang w:eastAsia="en-GB"/>
        </w:rPr>
        <w:t>Autumn Term 2020</w:t>
      </w:r>
    </w:p>
    <w:p w:rsidR="004D5786" w:rsidRPr="00BF0BA0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lang w:eastAsia="en-GB"/>
        </w:rPr>
      </w:pP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>Inset Day</w:t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  <w:t>Thursday 3</w:t>
      </w:r>
      <w:r w:rsidRPr="00BB1EAB">
        <w:rPr>
          <w:rFonts w:ascii="Comic Sans MS" w:eastAsia="Times New Roman" w:hAnsi="Comic Sans MS"/>
          <w:b/>
          <w:color w:val="000000"/>
          <w:kern w:val="3"/>
          <w:vertAlign w:val="superscript"/>
          <w:lang w:eastAsia="en-GB"/>
        </w:rPr>
        <w:t>rd</w:t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 </w:t>
      </w:r>
      <w:r w:rsidRPr="00BF0BA0"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September </w:t>
      </w:r>
    </w:p>
    <w:p w:rsidR="004D5786" w:rsidRPr="00BF0BA0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lang w:eastAsia="en-GB"/>
        </w:rPr>
      </w:pP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Inset Day </w:t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  <w:t>Friday 4</w:t>
      </w:r>
      <w:r w:rsidRPr="00BB1EAB">
        <w:rPr>
          <w:rFonts w:ascii="Comic Sans MS" w:eastAsia="Times New Roman" w:hAnsi="Comic Sans MS"/>
          <w:b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 September</w:t>
      </w:r>
    </w:p>
    <w:p w:rsidR="004D5786" w:rsidRDefault="004D5786" w:rsidP="004D5786">
      <w:pPr>
        <w:suppressAutoHyphens w:val="0"/>
        <w:spacing w:after="0"/>
      </w:pPr>
      <w:r>
        <w:rPr>
          <w:rFonts w:ascii="Comic Sans MS" w:eastAsia="Times New Roman" w:hAnsi="Comic Sans MS"/>
          <w:color w:val="000000"/>
          <w:kern w:val="3"/>
          <w:lang w:eastAsia="en-GB"/>
        </w:rPr>
        <w:t>Starts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  <w:t>Monday 7</w:t>
      </w:r>
      <w:r w:rsidRPr="00BB1EAB"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September </w:t>
      </w:r>
    </w:p>
    <w:p w:rsidR="004D5786" w:rsidRDefault="004D5786" w:rsidP="004D5786">
      <w:pPr>
        <w:suppressAutoHyphens w:val="0"/>
        <w:spacing w:after="0"/>
      </w:pPr>
      <w:r>
        <w:rPr>
          <w:rFonts w:ascii="Comic Sans MS" w:eastAsia="Times New Roman" w:hAnsi="Comic Sans MS"/>
          <w:color w:val="000000"/>
          <w:kern w:val="3"/>
          <w:lang w:eastAsia="en-GB"/>
        </w:rPr>
        <w:t>Half term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  <w:t>Monday 26</w:t>
      </w:r>
      <w:r w:rsidRPr="00BB1EAB"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October – Friday 30</w:t>
      </w:r>
      <w:r w:rsidRPr="00BB1EAB"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October</w:t>
      </w:r>
    </w:p>
    <w:p w:rsidR="004D5786" w:rsidRDefault="004D5786" w:rsidP="004D5786">
      <w:pPr>
        <w:suppressAutoHyphens w:val="0"/>
        <w:spacing w:after="0"/>
        <w:rPr>
          <w:rFonts w:ascii="Comic Sans MS" w:eastAsia="Times New Roman" w:hAnsi="Comic Sans MS"/>
          <w:color w:val="000000"/>
          <w:kern w:val="3"/>
          <w:lang w:eastAsia="en-GB"/>
        </w:rPr>
      </w:pPr>
      <w:r>
        <w:rPr>
          <w:rFonts w:ascii="Comic Sans MS" w:eastAsia="Times New Roman" w:hAnsi="Comic Sans MS"/>
          <w:color w:val="000000"/>
          <w:kern w:val="3"/>
          <w:lang w:eastAsia="en-GB"/>
        </w:rPr>
        <w:t>Ends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  <w:t>Friday 18</w:t>
      </w:r>
      <w:r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December at 2pm</w:t>
      </w:r>
    </w:p>
    <w:p w:rsidR="004D5786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lang w:eastAsia="en-GB"/>
        </w:rPr>
      </w:pPr>
    </w:p>
    <w:p w:rsidR="004D5786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/>
          <w:b/>
          <w:color w:val="000000"/>
          <w:kern w:val="3"/>
          <w:sz w:val="28"/>
          <w:szCs w:val="28"/>
          <w:u w:val="single"/>
          <w:lang w:eastAsia="en-GB"/>
        </w:rPr>
        <w:t>Spring Term 2021</w:t>
      </w:r>
    </w:p>
    <w:p w:rsidR="004D5786" w:rsidRPr="00BB1EAB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lang w:eastAsia="en-GB"/>
        </w:rPr>
      </w:pP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>Inset Day</w:t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ab/>
        <w:t>Monday 4</w:t>
      </w:r>
      <w:r w:rsidRPr="00BB1EAB">
        <w:rPr>
          <w:rFonts w:ascii="Comic Sans MS" w:eastAsia="Times New Roman" w:hAnsi="Comic Sans MS"/>
          <w:b/>
          <w:color w:val="000000"/>
          <w:kern w:val="3"/>
          <w:vertAlign w:val="superscript"/>
          <w:lang w:eastAsia="en-GB"/>
        </w:rPr>
        <w:t>th</w:t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 January</w:t>
      </w:r>
    </w:p>
    <w:p w:rsidR="004D5786" w:rsidRDefault="004D5786" w:rsidP="004D5786">
      <w:pPr>
        <w:suppressAutoHyphens w:val="0"/>
        <w:spacing w:after="0"/>
      </w:pPr>
      <w:r>
        <w:rPr>
          <w:rFonts w:ascii="Comic Sans MS" w:eastAsia="Times New Roman" w:hAnsi="Comic Sans MS"/>
          <w:color w:val="000000"/>
          <w:kern w:val="3"/>
          <w:lang w:eastAsia="en-GB"/>
        </w:rPr>
        <w:t>Starts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  <w:t>Tuesday 5</w:t>
      </w:r>
      <w:r w:rsidRPr="00BB1EAB"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January</w:t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 </w:t>
      </w:r>
    </w:p>
    <w:p w:rsidR="004D5786" w:rsidRDefault="004D5786" w:rsidP="004D5786">
      <w:pPr>
        <w:suppressAutoHyphens w:val="0"/>
        <w:spacing w:after="0"/>
      </w:pPr>
      <w:r>
        <w:rPr>
          <w:rFonts w:ascii="Comic Sans MS" w:eastAsia="Times New Roman" w:hAnsi="Comic Sans MS"/>
          <w:color w:val="000000"/>
          <w:kern w:val="3"/>
          <w:lang w:eastAsia="en-GB"/>
        </w:rPr>
        <w:t>Half term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  <w:t>Monday 15</w:t>
      </w:r>
      <w:r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February – Friday 19</w:t>
      </w:r>
      <w:r w:rsidRPr="00BB1EAB"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February</w:t>
      </w:r>
    </w:p>
    <w:p w:rsidR="004D5786" w:rsidRPr="00BB1EAB" w:rsidRDefault="004D5786" w:rsidP="004D5786">
      <w:pPr>
        <w:suppressAutoHyphens w:val="0"/>
        <w:spacing w:after="0"/>
        <w:rPr>
          <w:rFonts w:ascii="Comic Sans MS" w:eastAsia="Times New Roman" w:hAnsi="Comic Sans MS"/>
          <w:color w:val="000000"/>
          <w:kern w:val="3"/>
          <w:lang w:eastAsia="en-GB"/>
        </w:rPr>
      </w:pPr>
      <w:r>
        <w:rPr>
          <w:rFonts w:ascii="Comic Sans MS" w:eastAsia="Times New Roman" w:hAnsi="Comic Sans MS"/>
          <w:color w:val="000000"/>
          <w:kern w:val="3"/>
          <w:lang w:eastAsia="en-GB"/>
        </w:rPr>
        <w:t>Ends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  <w:t>Thursday 1</w:t>
      </w:r>
      <w:r w:rsidRPr="00BB1EAB"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st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April at 2pm</w:t>
      </w:r>
    </w:p>
    <w:p w:rsidR="004D5786" w:rsidRDefault="004D5786" w:rsidP="004D5786">
      <w:pPr>
        <w:suppressAutoHyphens w:val="0"/>
        <w:spacing w:after="0"/>
        <w:rPr>
          <w:rFonts w:ascii="Comic Sans MS" w:eastAsia="Times New Roman" w:hAnsi="Comic Sans MS"/>
          <w:color w:val="000000"/>
          <w:kern w:val="3"/>
          <w:sz w:val="24"/>
          <w:szCs w:val="24"/>
          <w:lang w:eastAsia="en-GB"/>
        </w:rPr>
      </w:pPr>
    </w:p>
    <w:p w:rsidR="004D5786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/>
          <w:b/>
          <w:color w:val="000000"/>
          <w:kern w:val="3"/>
          <w:sz w:val="28"/>
          <w:szCs w:val="28"/>
          <w:u w:val="single"/>
          <w:lang w:eastAsia="en-GB"/>
        </w:rPr>
        <w:t>Summer Term 2021</w:t>
      </w:r>
    </w:p>
    <w:p w:rsidR="004D5786" w:rsidRPr="00BB1EAB" w:rsidRDefault="004D5786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lang w:eastAsia="en-GB"/>
        </w:rPr>
      </w:pP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Inset Day </w:t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ab/>
        <w:t>Monday 19</w:t>
      </w:r>
      <w:r w:rsidRPr="00BB1EAB">
        <w:rPr>
          <w:rFonts w:ascii="Comic Sans MS" w:eastAsia="Times New Roman" w:hAnsi="Comic Sans MS"/>
          <w:b/>
          <w:color w:val="000000"/>
          <w:kern w:val="3"/>
          <w:vertAlign w:val="superscript"/>
          <w:lang w:eastAsia="en-GB"/>
        </w:rPr>
        <w:t>th</w:t>
      </w:r>
      <w:r w:rsidRPr="00BB1EAB"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 April </w:t>
      </w:r>
    </w:p>
    <w:p w:rsidR="004D5786" w:rsidRDefault="004D5786" w:rsidP="004D5786">
      <w:pPr>
        <w:suppressAutoHyphens w:val="0"/>
        <w:spacing w:after="0"/>
      </w:pP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Starts 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  <w:t>Tuesday 20</w:t>
      </w:r>
      <w:r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April</w:t>
      </w:r>
    </w:p>
    <w:p w:rsidR="004D5786" w:rsidRDefault="004D5786" w:rsidP="004D5786">
      <w:pPr>
        <w:suppressAutoHyphens w:val="0"/>
        <w:spacing w:after="0"/>
      </w:pP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>Bank Holiday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>Monday 3</w:t>
      </w:r>
      <w:r w:rsidRPr="00BB1EAB">
        <w:rPr>
          <w:rFonts w:ascii="Comic Sans MS" w:eastAsia="Times New Roman" w:hAnsi="Comic Sans MS"/>
          <w:b/>
          <w:color w:val="000000"/>
          <w:kern w:val="3"/>
          <w:vertAlign w:val="superscript"/>
          <w:lang w:eastAsia="en-GB"/>
        </w:rPr>
        <w:t>rd</w:t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 May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</w:t>
      </w:r>
    </w:p>
    <w:p w:rsidR="004D5786" w:rsidRDefault="004D5786" w:rsidP="004D5786">
      <w:pPr>
        <w:suppressAutoHyphens w:val="0"/>
        <w:spacing w:after="0"/>
      </w:pPr>
      <w:r>
        <w:rPr>
          <w:rFonts w:ascii="Comic Sans MS" w:eastAsia="Times New Roman" w:hAnsi="Comic Sans MS"/>
          <w:color w:val="000000"/>
          <w:kern w:val="3"/>
          <w:lang w:eastAsia="en-GB"/>
        </w:rPr>
        <w:t>Half term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  <w:t>Monday 31st May – Friday 4</w:t>
      </w:r>
      <w:r w:rsidRPr="00BB1EAB"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 xml:space="preserve"> June </w:t>
      </w:r>
    </w:p>
    <w:p w:rsidR="004D5786" w:rsidRPr="009D3E8E" w:rsidRDefault="009D3E8E" w:rsidP="004D5786">
      <w:pPr>
        <w:suppressAutoHyphens w:val="0"/>
        <w:spacing w:after="0"/>
        <w:rPr>
          <w:rFonts w:ascii="Comic Sans MS" w:eastAsia="Times New Roman" w:hAnsi="Comic Sans MS"/>
          <w:b/>
          <w:color w:val="000000"/>
          <w:kern w:val="3"/>
          <w:lang w:eastAsia="en-GB"/>
        </w:rPr>
      </w:pP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>Inset Day</w:t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ab/>
        <w:t>Monday 7</w:t>
      </w:r>
      <w:r w:rsidRPr="009D3E8E">
        <w:rPr>
          <w:rFonts w:ascii="Comic Sans MS" w:eastAsia="Times New Roman" w:hAnsi="Comic Sans MS"/>
          <w:b/>
          <w:color w:val="000000"/>
          <w:kern w:val="3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b/>
          <w:color w:val="000000"/>
          <w:kern w:val="3"/>
          <w:lang w:eastAsia="en-GB"/>
        </w:rPr>
        <w:t xml:space="preserve">  June </w:t>
      </w:r>
    </w:p>
    <w:p w:rsidR="004D5786" w:rsidRPr="009D3E8E" w:rsidRDefault="009D3E8E" w:rsidP="004D5786">
      <w:pPr>
        <w:suppressAutoHyphens w:val="0"/>
        <w:spacing w:after="0"/>
        <w:rPr>
          <w:rFonts w:ascii="Comic Sans MS" w:eastAsia="Times New Roman" w:hAnsi="Comic Sans MS"/>
          <w:color w:val="000000"/>
          <w:kern w:val="3"/>
          <w:lang w:eastAsia="en-GB"/>
        </w:rPr>
      </w:pPr>
      <w:r>
        <w:rPr>
          <w:rFonts w:ascii="Comic Sans MS" w:eastAsia="Times New Roman" w:hAnsi="Comic Sans MS"/>
          <w:color w:val="000000"/>
          <w:kern w:val="3"/>
          <w:lang w:eastAsia="en-GB"/>
        </w:rPr>
        <w:t>Ends</w:t>
      </w:r>
      <w:r>
        <w:rPr>
          <w:rFonts w:ascii="Comic Sans MS" w:eastAsia="Times New Roman" w:hAnsi="Comic Sans MS"/>
          <w:color w:val="000000"/>
          <w:kern w:val="3"/>
          <w:lang w:eastAsia="en-GB"/>
        </w:rPr>
        <w:tab/>
      </w:r>
      <w:r w:rsidR="004D5786" w:rsidRPr="009D3E8E">
        <w:rPr>
          <w:rFonts w:ascii="Comic Sans MS" w:eastAsia="Times New Roman" w:hAnsi="Comic Sans MS"/>
          <w:color w:val="000000"/>
          <w:kern w:val="3"/>
          <w:lang w:eastAsia="en-GB"/>
        </w:rPr>
        <w:tab/>
      </w:r>
      <w:r w:rsidR="004D5786" w:rsidRPr="009D3E8E">
        <w:rPr>
          <w:rFonts w:ascii="Comic Sans MS" w:eastAsia="Times New Roman" w:hAnsi="Comic Sans MS"/>
          <w:color w:val="000000"/>
          <w:kern w:val="3"/>
          <w:lang w:eastAsia="en-GB"/>
        </w:rPr>
        <w:tab/>
      </w:r>
      <w:r w:rsidR="004D5786" w:rsidRPr="009D3E8E">
        <w:rPr>
          <w:rFonts w:ascii="Comic Sans MS" w:eastAsia="Times New Roman" w:hAnsi="Comic Sans MS"/>
          <w:color w:val="000000"/>
          <w:kern w:val="3"/>
          <w:lang w:eastAsia="en-GB"/>
        </w:rPr>
        <w:tab/>
      </w:r>
      <w:r w:rsidR="004D5786" w:rsidRPr="009D3E8E">
        <w:rPr>
          <w:rFonts w:ascii="Comic Sans MS" w:eastAsia="Times New Roman" w:hAnsi="Comic Sans MS"/>
          <w:color w:val="000000"/>
          <w:kern w:val="3"/>
          <w:lang w:eastAsia="en-GB"/>
        </w:rPr>
        <w:tab/>
        <w:t>Friday 23</w:t>
      </w:r>
      <w:r w:rsidR="004D5786" w:rsidRPr="009D3E8E">
        <w:rPr>
          <w:rFonts w:ascii="Comic Sans MS" w:eastAsia="Times New Roman" w:hAnsi="Comic Sans MS"/>
          <w:color w:val="000000"/>
          <w:kern w:val="3"/>
          <w:vertAlign w:val="superscript"/>
          <w:lang w:eastAsia="en-GB"/>
        </w:rPr>
        <w:t>rd</w:t>
      </w:r>
      <w:r w:rsidR="004D5786" w:rsidRPr="009D3E8E">
        <w:rPr>
          <w:rFonts w:ascii="Comic Sans MS" w:eastAsia="Times New Roman" w:hAnsi="Comic Sans MS"/>
          <w:color w:val="000000"/>
          <w:kern w:val="3"/>
          <w:lang w:eastAsia="en-GB"/>
        </w:rPr>
        <w:t xml:space="preserve"> July</w:t>
      </w:r>
      <w:r w:rsidR="009877A7">
        <w:rPr>
          <w:rFonts w:ascii="Comic Sans MS" w:eastAsia="Times New Roman" w:hAnsi="Comic Sans MS"/>
          <w:color w:val="000000"/>
          <w:kern w:val="3"/>
          <w:lang w:eastAsia="en-GB"/>
        </w:rPr>
        <w:t xml:space="preserve"> at 2pm</w:t>
      </w:r>
      <w:bookmarkStart w:id="0" w:name="_GoBack"/>
      <w:bookmarkEnd w:id="0"/>
    </w:p>
    <w:p w:rsidR="00DB69CB" w:rsidRDefault="00DB69CB"/>
    <w:p w:rsidR="00861E83" w:rsidRDefault="00861E83"/>
    <w:p w:rsidR="00861E83" w:rsidRPr="00861E83" w:rsidRDefault="00861E83" w:rsidP="00861E83"/>
    <w:p w:rsidR="00861E83" w:rsidRPr="00861E83" w:rsidRDefault="00861E83" w:rsidP="00861E83"/>
    <w:p w:rsidR="00DB69CB" w:rsidRPr="00861E83" w:rsidRDefault="00DB69CB" w:rsidP="00861E83"/>
    <w:sectPr w:rsidR="00DB69CB" w:rsidRPr="00861E83" w:rsidSect="00BC2668">
      <w:footerReference w:type="default" r:id="rId6"/>
      <w:headerReference w:type="first" r:id="rId7"/>
      <w:footerReference w:type="first" r:id="rId8"/>
      <w:pgSz w:w="12240" w:h="15840" w:code="1"/>
      <w:pgMar w:top="397" w:right="720" w:bottom="720" w:left="720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588" w:rsidRDefault="00A26740">
      <w:pPr>
        <w:spacing w:after="0"/>
      </w:pPr>
      <w:r>
        <w:separator/>
      </w:r>
    </w:p>
  </w:endnote>
  <w:endnote w:type="continuationSeparator" w:id="0">
    <w:p w:rsidR="008C0588" w:rsidRDefault="00A267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9877A7">
    <w:pPr>
      <w:pStyle w:val="Footer"/>
      <w:jc w:val="center"/>
      <w:rPr>
        <w:rFonts w:ascii="Arial Narrow" w:hAnsi="Arial Narrow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A26740">
    <w:pPr>
      <w:pStyle w:val="Footer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>_________________________________________________________________________________</w:t>
    </w:r>
  </w:p>
  <w:p w:rsidR="00902E3D" w:rsidRDefault="00A26740">
    <w:pPr>
      <w:pStyle w:val="Foot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64384" behindDoc="0" locked="0" layoutInCell="1" allowOverlap="1" wp14:anchorId="3241F2B1" wp14:editId="27085156">
          <wp:simplePos x="0" y="0"/>
          <wp:positionH relativeFrom="margin">
            <wp:posOffset>19046</wp:posOffset>
          </wp:positionH>
          <wp:positionV relativeFrom="paragraph">
            <wp:posOffset>56519</wp:posOffset>
          </wp:positionV>
          <wp:extent cx="1085850" cy="1047746"/>
          <wp:effectExtent l="0" t="0" r="0" b="4"/>
          <wp:wrapTight wrapText="bothSides">
            <wp:wrapPolygon edited="0">
              <wp:start x="0" y="0"/>
              <wp:lineTo x="0" y="21207"/>
              <wp:lineTo x="19705" y="21207"/>
              <wp:lineTo x="21221" y="19636"/>
              <wp:lineTo x="21221" y="1571"/>
              <wp:lineTo x="19705" y="0"/>
              <wp:lineTo x="0" y="0"/>
            </wp:wrapPolygon>
          </wp:wrapTight>
          <wp:docPr id="2" name="Picture 5" descr="Image result for ofsted good logo 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47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sz w:val="40"/>
        <w:szCs w:val="28"/>
      </w:rPr>
      <w:t xml:space="preserve">           "From possibility to reality…"</w:t>
    </w:r>
    <w:r>
      <w:rPr>
        <w:sz w:val="32"/>
        <w:lang w:eastAsia="en-GB"/>
      </w:rPr>
      <w:t xml:space="preserve"> </w:t>
    </w:r>
  </w:p>
  <w:p w:rsidR="00902E3D" w:rsidRDefault="00CA57FC">
    <w:pPr>
      <w:pStyle w:val="Footer"/>
      <w:jc w:val="right"/>
    </w:pPr>
    <w:r w:rsidRPr="004E07BA">
      <w:rPr>
        <w:rFonts w:cs="Arial"/>
        <w:noProof/>
        <w:color w:val="FF0000"/>
        <w:lang w:eastAsia="en-GB"/>
      </w:rPr>
      <w:drawing>
        <wp:anchor distT="0" distB="0" distL="114300" distR="114300" simplePos="0" relativeHeight="251669504" behindDoc="1" locked="0" layoutInCell="1" allowOverlap="1" wp14:anchorId="1B8CE1C5" wp14:editId="06BE1584">
          <wp:simplePos x="0" y="0"/>
          <wp:positionH relativeFrom="column">
            <wp:posOffset>5647690</wp:posOffset>
          </wp:positionH>
          <wp:positionV relativeFrom="paragraph">
            <wp:posOffset>306705</wp:posOffset>
          </wp:positionV>
          <wp:extent cx="1238250" cy="260985"/>
          <wp:effectExtent l="0" t="0" r="0" b="5715"/>
          <wp:wrapTight wrapText="bothSides">
            <wp:wrapPolygon edited="0">
              <wp:start x="0" y="0"/>
              <wp:lineTo x="0" y="15766"/>
              <wp:lineTo x="1329" y="18920"/>
              <wp:lineTo x="6314" y="20496"/>
              <wp:lineTo x="8308" y="20496"/>
              <wp:lineTo x="19606" y="18920"/>
              <wp:lineTo x="19606" y="6307"/>
              <wp:lineTo x="9637" y="0"/>
              <wp:lineTo x="0" y="0"/>
            </wp:wrapPolygon>
          </wp:wrapTight>
          <wp:docPr id="8" name="Picture 8" descr="C:\Users\dsmart\Downloads\champ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Downloads\champion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7FC">
      <w:rPr>
        <w:noProof/>
        <w:sz w:val="32"/>
        <w:lang w:eastAsia="en-GB"/>
      </w:rPr>
      <w:drawing>
        <wp:anchor distT="0" distB="0" distL="114300" distR="114300" simplePos="0" relativeHeight="251671552" behindDoc="1" locked="0" layoutInCell="1" allowOverlap="1" wp14:anchorId="4184A390" wp14:editId="18839C50">
          <wp:simplePos x="0" y="0"/>
          <wp:positionH relativeFrom="column">
            <wp:posOffset>4876800</wp:posOffset>
          </wp:positionH>
          <wp:positionV relativeFrom="paragraph">
            <wp:posOffset>89535</wp:posOffset>
          </wp:positionV>
          <wp:extent cx="666750" cy="666750"/>
          <wp:effectExtent l="0" t="0" r="0" b="0"/>
          <wp:wrapTight wrapText="bothSides">
            <wp:wrapPolygon edited="0">
              <wp:start x="5554" y="0"/>
              <wp:lineTo x="0" y="3703"/>
              <wp:lineTo x="0" y="15429"/>
              <wp:lineTo x="3086" y="19749"/>
              <wp:lineTo x="5554" y="20983"/>
              <wp:lineTo x="15429" y="20983"/>
              <wp:lineTo x="17897" y="19749"/>
              <wp:lineTo x="20983" y="15429"/>
              <wp:lineTo x="20983" y="3703"/>
              <wp:lineTo x="15429" y="0"/>
              <wp:lineTo x="5554" y="0"/>
            </wp:wrapPolygon>
          </wp:wrapTight>
          <wp:docPr id="12" name="Picture 12" descr="C:\Users\dsmart\Downloads\iqm-centre-of-excellence-aw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smart\Downloads\iqm-centre-of-excellence-awar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7FC">
      <w:rPr>
        <w:rFonts w:ascii="Arial Narrow" w:hAnsi="Arial Narrow"/>
        <w:noProof/>
        <w:sz w:val="28"/>
        <w:szCs w:val="28"/>
        <w:lang w:eastAsia="en-GB"/>
      </w:rPr>
      <w:drawing>
        <wp:anchor distT="0" distB="0" distL="114300" distR="114300" simplePos="0" relativeHeight="251670528" behindDoc="1" locked="0" layoutInCell="1" allowOverlap="1" wp14:anchorId="0C106A1B" wp14:editId="6CC33465">
          <wp:simplePos x="0" y="0"/>
          <wp:positionH relativeFrom="column">
            <wp:posOffset>4162425</wp:posOffset>
          </wp:positionH>
          <wp:positionV relativeFrom="paragraph">
            <wp:posOffset>117475</wp:posOffset>
          </wp:positionV>
          <wp:extent cx="638175" cy="638175"/>
          <wp:effectExtent l="0" t="0" r="9525" b="9525"/>
          <wp:wrapTight wrapText="bothSides">
            <wp:wrapPolygon edited="0">
              <wp:start x="5803" y="0"/>
              <wp:lineTo x="0" y="3869"/>
              <wp:lineTo x="0" y="16119"/>
              <wp:lineTo x="4513" y="20633"/>
              <wp:lineTo x="5803" y="21278"/>
              <wp:lineTo x="15475" y="21278"/>
              <wp:lineTo x="16764" y="20633"/>
              <wp:lineTo x="21278" y="16119"/>
              <wp:lineTo x="21278" y="3869"/>
              <wp:lineTo x="15475" y="0"/>
              <wp:lineTo x="5803" y="0"/>
            </wp:wrapPolygon>
          </wp:wrapTight>
          <wp:docPr id="9" name="Picture 9" descr="C:\Users\dsmart\Downloads\iqm-inclusive-school-aw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mart\Downloads\iqm-inclusive-school-award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8F5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7BDF570" wp14:editId="6D7D8F25">
          <wp:simplePos x="0" y="0"/>
          <wp:positionH relativeFrom="column">
            <wp:posOffset>3067050</wp:posOffset>
          </wp:positionH>
          <wp:positionV relativeFrom="paragraph">
            <wp:posOffset>116840</wp:posOffset>
          </wp:positionV>
          <wp:extent cx="1026119" cy="619125"/>
          <wp:effectExtent l="0" t="0" r="3175" b="0"/>
          <wp:wrapTight wrapText="bothSides">
            <wp:wrapPolygon edited="0">
              <wp:start x="0" y="0"/>
              <wp:lineTo x="0" y="20603"/>
              <wp:lineTo x="21266" y="20603"/>
              <wp:lineTo x="21266" y="0"/>
              <wp:lineTo x="0" y="0"/>
            </wp:wrapPolygon>
          </wp:wrapTight>
          <wp:docPr id="6" name="Picture 6" descr="C:\Users\lyounger.DEBOHUNSCH\AppData\Local\Microsoft\Windows\Temporary Internet Files\Content.Outlook\GM6XX1UX\EQUALITY_final_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ounger.DEBOHUNSCH\AppData\Local\Microsoft\Windows\Temporary Internet Files\Content.Outlook\GM6XX1UX\EQUALITY_final_full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19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4E966E5" wp14:editId="091D1AC3">
          <wp:simplePos x="0" y="0"/>
          <wp:positionH relativeFrom="margin">
            <wp:posOffset>1905000</wp:posOffset>
          </wp:positionH>
          <wp:positionV relativeFrom="paragraph">
            <wp:posOffset>89535</wp:posOffset>
          </wp:positionV>
          <wp:extent cx="1257300" cy="732790"/>
          <wp:effectExtent l="0" t="0" r="0" b="0"/>
          <wp:wrapTight wrapText="bothSides">
            <wp:wrapPolygon edited="0">
              <wp:start x="0" y="0"/>
              <wp:lineTo x="0" y="20776"/>
              <wp:lineTo x="21273" y="20776"/>
              <wp:lineTo x="21273" y="0"/>
              <wp:lineTo x="0" y="0"/>
            </wp:wrapPolygon>
          </wp:wrapTight>
          <wp:docPr id="4" name="Picture 7" descr="Image result for STARS gold travel pl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732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07BA"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3C986DD4" wp14:editId="3EBA2054">
          <wp:simplePos x="0" y="0"/>
          <wp:positionH relativeFrom="column">
            <wp:posOffset>1208405</wp:posOffset>
          </wp:positionH>
          <wp:positionV relativeFrom="paragraph">
            <wp:posOffset>66802</wp:posOffset>
          </wp:positionV>
          <wp:extent cx="845344" cy="676275"/>
          <wp:effectExtent l="0" t="0" r="0" b="0"/>
          <wp:wrapTight wrapText="bothSides">
            <wp:wrapPolygon edited="0">
              <wp:start x="9737" y="0"/>
              <wp:lineTo x="2434" y="608"/>
              <wp:lineTo x="1461" y="9735"/>
              <wp:lineTo x="3408" y="9735"/>
              <wp:lineTo x="1947" y="12777"/>
              <wp:lineTo x="2921" y="17037"/>
              <wp:lineTo x="5842" y="19470"/>
              <wp:lineTo x="6816" y="20687"/>
              <wp:lineTo x="11684" y="20687"/>
              <wp:lineTo x="16553" y="19470"/>
              <wp:lineTo x="19474" y="12169"/>
              <wp:lineTo x="19961" y="7301"/>
              <wp:lineTo x="16553" y="2434"/>
              <wp:lineTo x="12171" y="0"/>
              <wp:lineTo x="9737" y="0"/>
            </wp:wrapPolygon>
          </wp:wrapTight>
          <wp:docPr id="7" name="Picture 7" descr="https://fipc.ac.uk/wp-content/uploads/2016/02/logo-no-Background-e14555712259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ipc.ac.uk/wp-content/uploads/2016/02/logo-no-Background-e1455571225905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44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740">
      <w:rPr>
        <w:rFonts w:ascii="Verdana" w:hAnsi="Verdana"/>
      </w:rPr>
      <w:t xml:space="preserve">         </w:t>
    </w:r>
  </w:p>
  <w:p w:rsidR="00902E3D" w:rsidRDefault="00CA57FC">
    <w:pPr>
      <w:pStyle w:val="Footer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588" w:rsidRDefault="00A26740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8C0588" w:rsidRDefault="00A267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A26740">
    <w:pPr>
      <w:pStyle w:val="Head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5322566</wp:posOffset>
          </wp:positionH>
          <wp:positionV relativeFrom="paragraph">
            <wp:posOffset>-344646</wp:posOffset>
          </wp:positionV>
          <wp:extent cx="1562096" cy="1962146"/>
          <wp:effectExtent l="0" t="0" r="4" b="4"/>
          <wp:wrapNone/>
          <wp:docPr id="1" name="Picture 5" descr="De_Bohun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2336" b="10973"/>
                  <a:stretch>
                    <a:fillRect/>
                  </a:stretch>
                </pic:blipFill>
                <pic:spPr>
                  <a:xfrm>
                    <a:off x="0" y="0"/>
                    <a:ext cx="1562096" cy="1962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48"/>
        <w:szCs w:val="48"/>
      </w:rPr>
      <w:t>De Bohun Primary School</w:t>
    </w:r>
  </w:p>
  <w:p w:rsidR="00902E3D" w:rsidRDefault="00A26740">
    <w:pPr>
      <w:pStyle w:val="Header"/>
    </w:pPr>
    <w:r>
      <w:rPr>
        <w:sz w:val="32"/>
        <w:szCs w:val="24"/>
      </w:rPr>
      <w:t>Green Road, Southgate, London N14 4AD</w:t>
    </w:r>
  </w:p>
  <w:p w:rsidR="00902E3D" w:rsidRDefault="00A26740">
    <w:pPr>
      <w:pStyle w:val="NoSpacing"/>
      <w:spacing w:after="120"/>
      <w:rPr>
        <w:b/>
        <w:sz w:val="32"/>
        <w:szCs w:val="24"/>
      </w:rPr>
    </w:pPr>
    <w:r>
      <w:rPr>
        <w:b/>
        <w:sz w:val="32"/>
        <w:szCs w:val="24"/>
      </w:rPr>
      <w:t>Head teacher: Mr Dominic Smart</w:t>
    </w:r>
  </w:p>
  <w:p w:rsidR="00902E3D" w:rsidRDefault="00A26740">
    <w:pPr>
      <w:spacing w:after="0"/>
    </w:pPr>
    <w:r>
      <w:rPr>
        <w:sz w:val="24"/>
        <w:szCs w:val="24"/>
      </w:rPr>
      <w:t xml:space="preserve">Telephone: </w:t>
    </w:r>
    <w:r>
      <w:rPr>
        <w:b/>
        <w:color w:val="0000FF"/>
        <w:sz w:val="24"/>
        <w:szCs w:val="24"/>
      </w:rPr>
      <w:t>020 8441 7728</w:t>
    </w:r>
  </w:p>
  <w:p w:rsidR="00902E3D" w:rsidRDefault="00A26740">
    <w:pPr>
      <w:spacing w:after="0"/>
    </w:pPr>
    <w:r>
      <w:rPr>
        <w:sz w:val="24"/>
        <w:szCs w:val="24"/>
      </w:rPr>
      <w:t xml:space="preserve">Email: </w:t>
    </w:r>
    <w:hyperlink r:id="rId2" w:history="1">
      <w:r>
        <w:rPr>
          <w:rStyle w:val="Hyperlink"/>
          <w:b/>
          <w:sz w:val="24"/>
          <w:szCs w:val="24"/>
          <w:u w:val="none"/>
        </w:rPr>
        <w:t>office@debohun.enfield.sch.uk</w:t>
      </w:r>
    </w:hyperlink>
    <w:r>
      <w:rPr>
        <w:rStyle w:val="Hyperlink"/>
        <w:sz w:val="24"/>
        <w:szCs w:val="24"/>
      </w:rPr>
      <w:t xml:space="preserve"> </w:t>
    </w:r>
  </w:p>
  <w:p w:rsidR="00902E3D" w:rsidRDefault="00A26740">
    <w:pPr>
      <w:spacing w:after="0"/>
    </w:pPr>
    <w:r>
      <w:rPr>
        <w:sz w:val="24"/>
        <w:szCs w:val="24"/>
      </w:rPr>
      <w:t xml:space="preserve">Website: </w:t>
    </w:r>
    <w:hyperlink r:id="rId3" w:history="1">
      <w:r>
        <w:rPr>
          <w:rStyle w:val="Hyperlink"/>
          <w:b/>
          <w:sz w:val="24"/>
          <w:szCs w:val="24"/>
          <w:u w:val="none"/>
        </w:rPr>
        <w:t>www.debohun.enfield.sch.uk</w:t>
      </w:r>
    </w:hyperlink>
  </w:p>
  <w:p w:rsidR="00902E3D" w:rsidRDefault="00A26740">
    <w:pPr>
      <w:spacing w:after="0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</w:t>
    </w:r>
    <w:r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CB"/>
    <w:rsid w:val="000E78F5"/>
    <w:rsid w:val="003246C6"/>
    <w:rsid w:val="004D5786"/>
    <w:rsid w:val="004E07BA"/>
    <w:rsid w:val="005131B8"/>
    <w:rsid w:val="0073777B"/>
    <w:rsid w:val="008355D3"/>
    <w:rsid w:val="00861E83"/>
    <w:rsid w:val="008C0588"/>
    <w:rsid w:val="009877A7"/>
    <w:rsid w:val="009D3E8E"/>
    <w:rsid w:val="00A26740"/>
    <w:rsid w:val="00BC2668"/>
    <w:rsid w:val="00CA57FC"/>
    <w:rsid w:val="00CC67D5"/>
    <w:rsid w:val="00D12EEB"/>
    <w:rsid w:val="00D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12A5C238-8397-4BB8-AE99-4537E6C7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pPr>
      <w:suppressAutoHyphens/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younger\Downloads\www.debohun.enfield.sch.uk" TargetMode="External"/><Relationship Id="rId2" Type="http://schemas.openxmlformats.org/officeDocument/2006/relationships/hyperlink" Target="mailto:office@debohun.enfield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5924A1C</Template>
  <TotalTime>3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Shahin</dc:creator>
  <dc:description/>
  <cp:lastModifiedBy>Maria Shahin</cp:lastModifiedBy>
  <cp:revision>3</cp:revision>
  <cp:lastPrinted>2020-06-30T14:43:00Z</cp:lastPrinted>
  <dcterms:created xsi:type="dcterms:W3CDTF">2020-02-27T11:16:00Z</dcterms:created>
  <dcterms:modified xsi:type="dcterms:W3CDTF">2020-06-30T14:44:00Z</dcterms:modified>
</cp:coreProperties>
</file>